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7923C" w14:textId="77777777" w:rsidR="004E66E8" w:rsidRPr="009D5B7F" w:rsidRDefault="004E66E8" w:rsidP="009F3685">
      <w:pPr>
        <w:pStyle w:val="Betreff"/>
        <w:jc w:val="right"/>
        <w:rPr>
          <w:rFonts w:cs="Arial"/>
          <w:b w:val="0"/>
          <w:szCs w:val="20"/>
          <w:lang w:val="de-CH"/>
        </w:rPr>
      </w:pPr>
    </w:p>
    <w:p w14:paraId="4091DAF8" w14:textId="77777777" w:rsidR="009D5B7F" w:rsidRDefault="009D5B7F" w:rsidP="002D474A">
      <w:pPr>
        <w:rPr>
          <w:rFonts w:cs="Arial"/>
          <w:b/>
          <w:sz w:val="24"/>
        </w:rPr>
      </w:pPr>
    </w:p>
    <w:p w14:paraId="368A2766" w14:textId="77777777" w:rsidR="009D5B7F" w:rsidRDefault="009D5B7F" w:rsidP="002D474A">
      <w:pPr>
        <w:rPr>
          <w:rFonts w:cs="Arial"/>
          <w:b/>
          <w:sz w:val="24"/>
        </w:rPr>
      </w:pPr>
    </w:p>
    <w:p w14:paraId="6D163C95" w14:textId="77777777" w:rsidR="00345337" w:rsidRPr="009D5B7F" w:rsidRDefault="00345337" w:rsidP="002D474A">
      <w:pPr>
        <w:rPr>
          <w:rFonts w:cs="Arial"/>
          <w:b/>
          <w:sz w:val="24"/>
        </w:rPr>
      </w:pPr>
      <w:r w:rsidRPr="009D5B7F">
        <w:rPr>
          <w:rFonts w:cs="Arial"/>
          <w:b/>
          <w:sz w:val="24"/>
        </w:rPr>
        <w:t xml:space="preserve">Merkblatt </w:t>
      </w:r>
      <w:r w:rsidR="00FB187C" w:rsidRPr="009D5B7F">
        <w:rPr>
          <w:rFonts w:cs="Arial"/>
          <w:b/>
          <w:sz w:val="24"/>
        </w:rPr>
        <w:t xml:space="preserve">BVG </w:t>
      </w:r>
      <w:r w:rsidR="00A05C59" w:rsidRPr="009D5B7F">
        <w:rPr>
          <w:rFonts w:cs="Arial"/>
          <w:b/>
          <w:sz w:val="24"/>
        </w:rPr>
        <w:t>für Neueintretende</w:t>
      </w:r>
    </w:p>
    <w:p w14:paraId="091F19BE" w14:textId="77777777" w:rsidR="008A6675" w:rsidRPr="009D5B7F" w:rsidRDefault="00A05C59" w:rsidP="002D474A">
      <w:pPr>
        <w:rPr>
          <w:rFonts w:cs="Arial"/>
          <w:b/>
          <w:sz w:val="24"/>
        </w:rPr>
      </w:pPr>
      <w:r w:rsidRPr="009D5B7F">
        <w:rPr>
          <w:rFonts w:cs="Arial"/>
          <w:b/>
          <w:sz w:val="24"/>
        </w:rPr>
        <w:t>Überweisung der Austrittsleistung aus bisheriger beruflicher Vorsorge</w:t>
      </w:r>
    </w:p>
    <w:p w14:paraId="092B3A03" w14:textId="77777777" w:rsidR="00B8706E" w:rsidRPr="009D5B7F" w:rsidRDefault="00B8706E" w:rsidP="004B3095">
      <w:pPr>
        <w:pStyle w:val="Betreff"/>
        <w:rPr>
          <w:rFonts w:cs="Arial"/>
          <w:bCs/>
          <w:szCs w:val="20"/>
          <w:lang w:val="de-CH"/>
        </w:rPr>
      </w:pPr>
    </w:p>
    <w:p w14:paraId="5A5D2A1A" w14:textId="77777777" w:rsidR="00B32FD5" w:rsidRPr="009D5B7F" w:rsidRDefault="00B32FD5" w:rsidP="004B3095">
      <w:pPr>
        <w:shd w:val="clear" w:color="auto" w:fill="E2EFD9" w:themeFill="accent6" w:themeFillTint="33"/>
        <w:rPr>
          <w:rFonts w:cs="Arial"/>
          <w:szCs w:val="20"/>
        </w:rPr>
      </w:pPr>
      <w:r w:rsidRPr="009D5B7F">
        <w:rPr>
          <w:rFonts w:cs="Arial"/>
          <w:noProof/>
          <w:szCs w:val="20"/>
          <w:lang w:eastAsia="de-CH"/>
        </w:rPr>
        <mc:AlternateContent>
          <mc:Choice Requires="wps">
            <w:drawing>
              <wp:anchor distT="0" distB="0" distL="114300" distR="114300" simplePos="0" relativeHeight="251659264" behindDoc="0" locked="0" layoutInCell="1" allowOverlap="1" wp14:anchorId="306AA64C" wp14:editId="067A6BD5">
                <wp:simplePos x="0" y="0"/>
                <wp:positionH relativeFrom="column">
                  <wp:posOffset>54610</wp:posOffset>
                </wp:positionH>
                <wp:positionV relativeFrom="paragraph">
                  <wp:posOffset>103505</wp:posOffset>
                </wp:positionV>
                <wp:extent cx="386080" cy="335280"/>
                <wp:effectExtent l="19050" t="57150" r="33020" b="64770"/>
                <wp:wrapNone/>
                <wp:docPr id="2" name="Pfeil nach rechts 2"/>
                <wp:cNvGraphicFramePr/>
                <a:graphic xmlns:a="http://schemas.openxmlformats.org/drawingml/2006/main">
                  <a:graphicData uri="http://schemas.microsoft.com/office/word/2010/wordprocessingShape">
                    <wps:wsp>
                      <wps:cNvSpPr/>
                      <wps:spPr>
                        <a:xfrm>
                          <a:off x="0" y="0"/>
                          <a:ext cx="386080" cy="335280"/>
                        </a:xfrm>
                        <a:prstGeom prst="rightArrow">
                          <a:avLst/>
                        </a:prstGeom>
                        <a:solidFill>
                          <a:srgbClr val="FFFF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6CB16F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 o:spid="_x0000_s1026" type="#_x0000_t13" style="position:absolute;margin-left:4.3pt;margin-top:8.15pt;width:30.4pt;height:2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" adj="12221" fillcolor="yellow" strokecolor="red" strokeweight="2.25pt"/>
            </w:pict>
          </mc:Fallback>
        </mc:AlternateContent>
      </w:r>
    </w:p>
    <w:p w14:paraId="43251D4F" w14:textId="77777777" w:rsidR="00B32FD5" w:rsidRPr="009D5B7F" w:rsidRDefault="00B32FD5" w:rsidP="004B3095">
      <w:pPr>
        <w:shd w:val="clear" w:color="auto" w:fill="E2EFD9" w:themeFill="accent6" w:themeFillTint="33"/>
        <w:tabs>
          <w:tab w:val="clear" w:pos="284"/>
          <w:tab w:val="clear" w:pos="425"/>
          <w:tab w:val="clear" w:pos="567"/>
        </w:tabs>
        <w:rPr>
          <w:rFonts w:cs="Arial"/>
          <w:szCs w:val="20"/>
        </w:rPr>
      </w:pPr>
      <w:r w:rsidRPr="009D5B7F">
        <w:rPr>
          <w:rFonts w:cs="Arial"/>
          <w:szCs w:val="20"/>
        </w:rPr>
        <w:tab/>
        <w:t>zur Weiterleitung an die bisherige Vorsorgeeinrichtung und/oder Freizügigkeitsstiftung</w:t>
      </w:r>
    </w:p>
    <w:p w14:paraId="01E22ED4" w14:textId="77777777" w:rsidR="004B3095" w:rsidRPr="009D5B7F" w:rsidRDefault="004B3095" w:rsidP="004B3095">
      <w:pPr>
        <w:shd w:val="clear" w:color="auto" w:fill="E2EFD9" w:themeFill="accent6" w:themeFillTint="33"/>
        <w:tabs>
          <w:tab w:val="clear" w:pos="284"/>
          <w:tab w:val="clear" w:pos="425"/>
          <w:tab w:val="clear" w:pos="567"/>
        </w:tabs>
        <w:rPr>
          <w:rFonts w:cs="Arial"/>
          <w:szCs w:val="20"/>
        </w:rPr>
      </w:pPr>
    </w:p>
    <w:p w14:paraId="5D2B274C" w14:textId="77777777" w:rsidR="008506BB" w:rsidRPr="009D5B7F" w:rsidRDefault="008506BB" w:rsidP="008506BB">
      <w:pPr>
        <w:tabs>
          <w:tab w:val="clear" w:pos="425"/>
          <w:tab w:val="left" w:pos="426"/>
        </w:tabs>
        <w:spacing w:before="240" w:afterLines="60" w:after="144"/>
        <w:rPr>
          <w:rFonts w:cs="Arial"/>
          <w:szCs w:val="20"/>
        </w:rPr>
      </w:pPr>
      <w:r w:rsidRPr="009D5B7F">
        <w:rPr>
          <w:rFonts w:cs="Arial"/>
          <w:szCs w:val="20"/>
        </w:rPr>
        <w:t xml:space="preserve">Mit der Anstellung bei der Stiftung Ostschweizer Kinderspital bist du bei der </w:t>
      </w:r>
      <w:r w:rsidRPr="009D5B7F">
        <w:rPr>
          <w:rFonts w:cs="Arial"/>
          <w:b/>
          <w:szCs w:val="20"/>
        </w:rPr>
        <w:t>Personalvorsorgestiftung Providus</w:t>
      </w:r>
      <w:r w:rsidRPr="009D5B7F">
        <w:rPr>
          <w:rFonts w:cs="Arial"/>
          <w:szCs w:val="20"/>
        </w:rPr>
        <w:t xml:space="preserve"> für die obligatorische berufliche Vorsorge (BVG) versichert.</w:t>
      </w:r>
    </w:p>
    <w:p w14:paraId="5B8F75DD" w14:textId="77777777" w:rsidR="008506BB" w:rsidRPr="009D5B7F" w:rsidRDefault="008506BB" w:rsidP="008506BB">
      <w:pPr>
        <w:tabs>
          <w:tab w:val="clear" w:pos="425"/>
          <w:tab w:val="left" w:pos="426"/>
        </w:tabs>
        <w:spacing w:beforeLines="60" w:before="144" w:afterLines="60" w:after="144"/>
        <w:rPr>
          <w:rFonts w:cs="Arial"/>
          <w:szCs w:val="20"/>
        </w:rPr>
      </w:pPr>
      <w:r w:rsidRPr="009D5B7F">
        <w:rPr>
          <w:rFonts w:cs="Arial"/>
          <w:szCs w:val="20"/>
        </w:rPr>
        <w:t>Warst du während deines letzten oder eines früheren Arbeitsverhältnisses im Rahmen der beruflichen Vorsorge versichert, hast du Anspruch auf eine Austrittsleistung bei der entsprechenden Vorsorgeeinrichtung. Das Freizügigkeitsgesetz verlangt, dass beim Eintritt in die Pensionskasse alle Austrittsleistungen aus früheren beruflicher Vorsorgeverhältnissen nachgewiesen und eingebracht werden müssen. Dies gilt auch für Vorsorgekapitalien auf Freizügigkeitskonten oder -policen.</w:t>
      </w:r>
    </w:p>
    <w:p w14:paraId="29A9754E" w14:textId="77777777" w:rsidR="008506BB" w:rsidRPr="009D5B7F" w:rsidRDefault="008506BB" w:rsidP="008506BB">
      <w:pPr>
        <w:pStyle w:val="Listenabsatz"/>
        <w:numPr>
          <w:ilvl w:val="0"/>
          <w:numId w:val="15"/>
        </w:numPr>
        <w:tabs>
          <w:tab w:val="clear" w:pos="284"/>
          <w:tab w:val="clear" w:pos="567"/>
          <w:tab w:val="left" w:pos="709"/>
        </w:tabs>
        <w:spacing w:beforeLines="60" w:before="144" w:afterLines="60" w:after="144"/>
        <w:ind w:left="425" w:hanging="425"/>
        <w:contextualSpacing w:val="0"/>
        <w:rPr>
          <w:rFonts w:cs="Arial"/>
          <w:szCs w:val="20"/>
        </w:rPr>
      </w:pPr>
      <w:r w:rsidRPr="009D5B7F">
        <w:rPr>
          <w:rFonts w:cs="Arial"/>
          <w:b/>
          <w:szCs w:val="20"/>
        </w:rPr>
        <w:t xml:space="preserve">Austrittsabrechnung: </w:t>
      </w:r>
      <w:r w:rsidRPr="009D5B7F">
        <w:rPr>
          <w:rFonts w:cs="Arial"/>
          <w:szCs w:val="20"/>
        </w:rPr>
        <w:t>Die ASSURINVEST ist mit der versicherungstechnischen Verwaltung der Personalvorsorge-Stiftung Providus beauftragt. Wir bitten dich, der Personalvorsorgestiftung Providus eine Kopie der Austrittsabrechnung deiner bisherigen Pensionskasse / Freizügigkeitsstiftung zuzustellen:</w:t>
      </w:r>
    </w:p>
    <w:p w14:paraId="6505F8E4" w14:textId="77777777" w:rsidR="008506BB" w:rsidRPr="009D5B7F" w:rsidRDefault="008506BB" w:rsidP="008506BB">
      <w:pPr>
        <w:spacing w:beforeLines="60" w:before="144" w:afterLines="60" w:after="144"/>
        <w:ind w:left="425"/>
        <w:rPr>
          <w:rFonts w:cs="Arial"/>
          <w:szCs w:val="20"/>
        </w:rPr>
      </w:pPr>
      <w:r w:rsidRPr="009D5B7F">
        <w:rPr>
          <w:rFonts w:cs="Arial"/>
          <w:szCs w:val="20"/>
        </w:rPr>
        <w:t>Personalvorsorge-Stiftung Providus</w:t>
      </w:r>
      <w:r w:rsidRPr="009D5B7F">
        <w:rPr>
          <w:rFonts w:cs="Arial"/>
          <w:szCs w:val="20"/>
        </w:rPr>
        <w:br/>
        <w:t>c/o ASSURINVEST AG</w:t>
      </w:r>
      <w:r w:rsidRPr="009D5B7F">
        <w:rPr>
          <w:rFonts w:cs="Arial"/>
          <w:szCs w:val="20"/>
        </w:rPr>
        <w:br/>
        <w:t>Frohburgstrasse 20</w:t>
      </w:r>
      <w:r w:rsidRPr="009D5B7F">
        <w:rPr>
          <w:rFonts w:cs="Arial"/>
          <w:szCs w:val="20"/>
        </w:rPr>
        <w:br/>
        <w:t>8732 Neuhaus</w:t>
      </w:r>
    </w:p>
    <w:p w14:paraId="312A2E94" w14:textId="77777777" w:rsidR="008506BB" w:rsidRPr="009D5B7F" w:rsidRDefault="008506BB" w:rsidP="008506BB">
      <w:pPr>
        <w:pStyle w:val="Listenabsatz"/>
        <w:numPr>
          <w:ilvl w:val="0"/>
          <w:numId w:val="15"/>
        </w:numPr>
        <w:tabs>
          <w:tab w:val="clear" w:pos="284"/>
          <w:tab w:val="clear" w:pos="567"/>
          <w:tab w:val="left" w:pos="709"/>
        </w:tabs>
        <w:spacing w:beforeLines="60" w:before="144" w:afterLines="60" w:after="144"/>
        <w:ind w:left="426" w:hanging="425"/>
        <w:contextualSpacing w:val="0"/>
        <w:rPr>
          <w:rFonts w:cs="Arial"/>
          <w:szCs w:val="20"/>
        </w:rPr>
      </w:pPr>
      <w:r w:rsidRPr="009D5B7F">
        <w:rPr>
          <w:rFonts w:cs="Arial"/>
          <w:b/>
          <w:szCs w:val="20"/>
        </w:rPr>
        <w:t xml:space="preserve">Überweisung der Freizügigkeitsleistung: </w:t>
      </w:r>
      <w:r w:rsidRPr="009D5B7F">
        <w:rPr>
          <w:rFonts w:cs="Arial"/>
          <w:szCs w:val="20"/>
        </w:rPr>
        <w:t>Die Überweisung der Austrittsleistung muss von dir veranlasst werden. Sende deshalb dieses Merkblatt oder die untenstehenden Zahlungsangaben an deine bisherige Vorsorgeeinrichtung oder an allfällige Freizügigkeitseinrichtungen.</w:t>
      </w:r>
    </w:p>
    <w:p w14:paraId="3A499EE2" w14:textId="77777777" w:rsidR="008506BB" w:rsidRPr="009D5B7F" w:rsidRDefault="008506BB" w:rsidP="008506BB">
      <w:pPr>
        <w:pBdr>
          <w:bottom w:val="single" w:sz="4" w:space="1" w:color="auto"/>
        </w:pBdr>
        <w:tabs>
          <w:tab w:val="clear" w:pos="567"/>
          <w:tab w:val="clear" w:pos="851"/>
          <w:tab w:val="clear" w:pos="1276"/>
          <w:tab w:val="clear" w:pos="1985"/>
          <w:tab w:val="clear" w:pos="5216"/>
          <w:tab w:val="clear" w:pos="7938"/>
          <w:tab w:val="left" w:pos="1843"/>
        </w:tabs>
        <w:spacing w:beforeLines="60" w:before="144" w:afterLines="60" w:after="144"/>
        <w:rPr>
          <w:rFonts w:cs="Arial"/>
          <w:szCs w:val="20"/>
        </w:rPr>
      </w:pPr>
      <w:r w:rsidRPr="009D5B7F">
        <w:rPr>
          <w:rFonts w:cs="Arial"/>
          <w:szCs w:val="20"/>
        </w:rPr>
        <w:t>Wir danken dir für die rasche Erledigung und stehen dir bei Fragen gerne zur Verfügung.</w:t>
      </w:r>
    </w:p>
    <w:p w14:paraId="35612A01" w14:textId="77777777" w:rsidR="008506BB" w:rsidRPr="009D5B7F" w:rsidRDefault="008506BB" w:rsidP="008506BB">
      <w:pPr>
        <w:pBdr>
          <w:bottom w:val="single" w:sz="4" w:space="1" w:color="auto"/>
        </w:pBdr>
        <w:tabs>
          <w:tab w:val="clear" w:pos="567"/>
          <w:tab w:val="clear" w:pos="851"/>
          <w:tab w:val="clear" w:pos="1276"/>
          <w:tab w:val="clear" w:pos="1985"/>
          <w:tab w:val="clear" w:pos="5216"/>
          <w:tab w:val="clear" w:pos="7938"/>
          <w:tab w:val="left" w:pos="1843"/>
        </w:tabs>
        <w:spacing w:beforeLines="60" w:before="144" w:afterLines="60" w:after="144"/>
        <w:rPr>
          <w:rFonts w:cs="Arial"/>
          <w:szCs w:val="20"/>
        </w:rPr>
      </w:pPr>
      <w:r w:rsidRPr="009D5B7F">
        <w:rPr>
          <w:rFonts w:cs="Arial"/>
          <w:szCs w:val="20"/>
        </w:rPr>
        <w:tab/>
        <w:t>telefonisch</w:t>
      </w:r>
      <w:r w:rsidRPr="009D5B7F">
        <w:rPr>
          <w:rFonts w:cs="Arial"/>
          <w:szCs w:val="20"/>
        </w:rPr>
        <w:tab/>
        <w:t xml:space="preserve">+41 (0) 71 243 76 72 </w:t>
      </w:r>
      <w:r w:rsidRPr="009D5B7F">
        <w:rPr>
          <w:rFonts w:cs="Arial"/>
          <w:szCs w:val="20"/>
        </w:rPr>
        <w:br/>
      </w:r>
      <w:r w:rsidRPr="009D5B7F">
        <w:rPr>
          <w:rFonts w:cs="Arial"/>
          <w:szCs w:val="20"/>
        </w:rPr>
        <w:tab/>
        <w:t>per Mail</w:t>
      </w:r>
      <w:r w:rsidR="002C598D">
        <w:rPr>
          <w:rFonts w:cs="Arial"/>
          <w:szCs w:val="20"/>
        </w:rPr>
        <w:tab/>
      </w:r>
      <w:hyperlink r:id="rId12" w:history="1">
        <w:r w:rsidR="002C598D" w:rsidRPr="00D227B5">
          <w:rPr>
            <w:rStyle w:val="Hyperlink"/>
            <w:rFonts w:cs="Arial"/>
            <w:szCs w:val="20"/>
          </w:rPr>
          <w:t>info.hr@oks.ch</w:t>
        </w:r>
      </w:hyperlink>
      <w:r w:rsidR="002C598D">
        <w:rPr>
          <w:rFonts w:cs="Arial"/>
          <w:szCs w:val="20"/>
        </w:rPr>
        <w:t xml:space="preserve"> </w:t>
      </w:r>
      <w:r w:rsidRPr="009D5B7F">
        <w:rPr>
          <w:rFonts w:cs="Arial"/>
          <w:szCs w:val="20"/>
        </w:rPr>
        <w:t xml:space="preserve"> </w:t>
      </w:r>
    </w:p>
    <w:p w14:paraId="6B954366" w14:textId="77777777" w:rsidR="008506BB" w:rsidRPr="009D5B7F" w:rsidRDefault="008506BB" w:rsidP="008506BB">
      <w:pPr>
        <w:pBdr>
          <w:bottom w:val="single" w:sz="4" w:space="1" w:color="auto"/>
        </w:pBdr>
        <w:tabs>
          <w:tab w:val="clear" w:pos="567"/>
          <w:tab w:val="clear" w:pos="851"/>
          <w:tab w:val="clear" w:pos="1276"/>
          <w:tab w:val="clear" w:pos="1985"/>
          <w:tab w:val="clear" w:pos="5216"/>
          <w:tab w:val="clear" w:pos="7938"/>
          <w:tab w:val="left" w:pos="2410"/>
        </w:tabs>
        <w:spacing w:after="60"/>
        <w:rPr>
          <w:rFonts w:cs="Arial"/>
          <w:szCs w:val="20"/>
        </w:rPr>
      </w:pPr>
    </w:p>
    <w:p w14:paraId="5847947E" w14:textId="77777777" w:rsidR="008506BB" w:rsidRPr="009D5B7F" w:rsidRDefault="008506BB" w:rsidP="008506BB">
      <w:pPr>
        <w:tabs>
          <w:tab w:val="clear" w:pos="567"/>
          <w:tab w:val="clear" w:pos="851"/>
          <w:tab w:val="clear" w:pos="1276"/>
          <w:tab w:val="clear" w:pos="5216"/>
          <w:tab w:val="clear" w:pos="7938"/>
          <w:tab w:val="left" w:pos="2410"/>
        </w:tabs>
        <w:spacing w:after="60"/>
        <w:rPr>
          <w:rFonts w:cs="Arial"/>
          <w:szCs w:val="20"/>
        </w:rPr>
      </w:pPr>
    </w:p>
    <w:p w14:paraId="4D188A1A" w14:textId="77777777" w:rsidR="008506BB" w:rsidRPr="009D5B7F" w:rsidRDefault="008506BB" w:rsidP="008506BB">
      <w:pPr>
        <w:tabs>
          <w:tab w:val="clear" w:pos="567"/>
          <w:tab w:val="clear" w:pos="851"/>
          <w:tab w:val="clear" w:pos="1276"/>
          <w:tab w:val="clear" w:pos="1985"/>
          <w:tab w:val="clear" w:pos="5216"/>
          <w:tab w:val="clear" w:pos="7938"/>
          <w:tab w:val="left" w:pos="1560"/>
          <w:tab w:val="left" w:pos="3119"/>
        </w:tabs>
        <w:spacing w:after="60"/>
        <w:rPr>
          <w:rFonts w:cs="Arial"/>
          <w:b/>
          <w:szCs w:val="20"/>
        </w:rPr>
      </w:pPr>
      <w:r w:rsidRPr="009D5B7F">
        <w:rPr>
          <w:rFonts w:cs="Arial"/>
          <w:b/>
          <w:szCs w:val="20"/>
        </w:rPr>
        <w:t>Angaben zur Person</w:t>
      </w:r>
    </w:p>
    <w:p w14:paraId="4176E99A" w14:textId="77777777" w:rsidR="008506BB" w:rsidRPr="009D5B7F" w:rsidRDefault="008506BB" w:rsidP="008506BB">
      <w:pPr>
        <w:tabs>
          <w:tab w:val="clear" w:pos="567"/>
          <w:tab w:val="clear" w:pos="851"/>
          <w:tab w:val="clear" w:pos="1276"/>
          <w:tab w:val="clear" w:pos="1985"/>
          <w:tab w:val="clear" w:pos="5216"/>
          <w:tab w:val="clear" w:pos="7938"/>
          <w:tab w:val="left" w:pos="3119"/>
        </w:tabs>
        <w:spacing w:after="60"/>
        <w:rPr>
          <w:rFonts w:cs="Arial"/>
          <w:szCs w:val="20"/>
          <w:u w:val="dotted"/>
        </w:rPr>
      </w:pPr>
      <w:r w:rsidRPr="009D5B7F">
        <w:rPr>
          <w:rFonts w:cs="Arial"/>
          <w:szCs w:val="20"/>
        </w:rPr>
        <w:t>neuer Arbeitgeber</w:t>
      </w:r>
      <w:r w:rsidRPr="009D5B7F">
        <w:rPr>
          <w:rFonts w:cs="Arial"/>
          <w:szCs w:val="20"/>
        </w:rPr>
        <w:tab/>
      </w:r>
      <w:r w:rsidRPr="009D5B7F">
        <w:rPr>
          <w:rFonts w:cs="Arial"/>
          <w:szCs w:val="20"/>
          <w:u w:val="dotted"/>
        </w:rPr>
        <w:t>Stiftung Ostschweizer Kinderspital</w:t>
      </w:r>
      <w:r w:rsidRPr="009D5B7F">
        <w:rPr>
          <w:rFonts w:cs="Arial"/>
          <w:szCs w:val="20"/>
          <w:u w:val="dotted"/>
        </w:rPr>
        <w:tab/>
      </w:r>
    </w:p>
    <w:p w14:paraId="09EC90D7" w14:textId="77777777" w:rsidR="008506BB" w:rsidRPr="009D5B7F" w:rsidRDefault="008506BB" w:rsidP="008506BB">
      <w:pPr>
        <w:tabs>
          <w:tab w:val="clear" w:pos="567"/>
          <w:tab w:val="clear" w:pos="851"/>
          <w:tab w:val="clear" w:pos="1276"/>
          <w:tab w:val="clear" w:pos="1985"/>
          <w:tab w:val="clear" w:pos="5216"/>
          <w:tab w:val="clear" w:pos="7938"/>
          <w:tab w:val="left" w:pos="3119"/>
        </w:tabs>
        <w:spacing w:after="60"/>
        <w:rPr>
          <w:rFonts w:cs="Arial"/>
          <w:szCs w:val="20"/>
          <w:u w:val="dotted"/>
        </w:rPr>
      </w:pPr>
      <w:r w:rsidRPr="009D5B7F">
        <w:rPr>
          <w:rFonts w:cs="Arial"/>
          <w:szCs w:val="20"/>
        </w:rPr>
        <w:t>Name/Vorname</w:t>
      </w:r>
      <w:r w:rsidRPr="009D5B7F">
        <w:rPr>
          <w:rFonts w:cs="Arial"/>
          <w:szCs w:val="20"/>
        </w:rPr>
        <w:tab/>
      </w:r>
      <w:r w:rsidRPr="009D5B7F">
        <w:rPr>
          <w:rFonts w:cs="Arial"/>
          <w:szCs w:val="20"/>
          <w:u w:val="dotted"/>
        </w:rPr>
        <w:fldChar w:fldCharType="begin">
          <w:ffData>
            <w:name w:val="Text1"/>
            <w:enabled/>
            <w:calcOnExit w:val="0"/>
            <w:textInput/>
          </w:ffData>
        </w:fldChar>
      </w:r>
      <w:r w:rsidRPr="009D5B7F">
        <w:rPr>
          <w:rFonts w:cs="Arial"/>
          <w:szCs w:val="20"/>
          <w:u w:val="dotted"/>
        </w:rPr>
        <w:instrText xml:space="preserve"> FORMTEXT </w:instrText>
      </w:r>
      <w:r w:rsidRPr="009D5B7F">
        <w:rPr>
          <w:rFonts w:cs="Arial"/>
          <w:szCs w:val="20"/>
          <w:u w:val="dotted"/>
        </w:rPr>
      </w:r>
      <w:r w:rsidRPr="009D5B7F">
        <w:rPr>
          <w:rFonts w:cs="Arial"/>
          <w:szCs w:val="20"/>
          <w:u w:val="dotted"/>
        </w:rPr>
        <w:fldChar w:fldCharType="separate"/>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fldChar w:fldCharType="end"/>
      </w:r>
      <w:r w:rsidRPr="009D5B7F">
        <w:rPr>
          <w:rFonts w:cs="Arial"/>
          <w:szCs w:val="20"/>
          <w:u w:val="dotted"/>
        </w:rPr>
        <w:tab/>
      </w:r>
    </w:p>
    <w:p w14:paraId="537D3E0E" w14:textId="77777777" w:rsidR="008506BB" w:rsidRPr="009D5B7F" w:rsidRDefault="008506BB" w:rsidP="008506BB">
      <w:pPr>
        <w:tabs>
          <w:tab w:val="clear" w:pos="567"/>
          <w:tab w:val="clear" w:pos="851"/>
          <w:tab w:val="clear" w:pos="1276"/>
          <w:tab w:val="clear" w:pos="1985"/>
          <w:tab w:val="clear" w:pos="5216"/>
          <w:tab w:val="clear" w:pos="7938"/>
          <w:tab w:val="left" w:pos="3119"/>
        </w:tabs>
        <w:spacing w:after="60"/>
        <w:rPr>
          <w:rFonts w:cs="Arial"/>
          <w:szCs w:val="20"/>
          <w:u w:val="dotted"/>
        </w:rPr>
      </w:pPr>
      <w:r w:rsidRPr="009D5B7F">
        <w:rPr>
          <w:rFonts w:cs="Arial"/>
          <w:szCs w:val="20"/>
        </w:rPr>
        <w:t>Sozialversicherungsnummer</w:t>
      </w:r>
      <w:r w:rsidRPr="009D5B7F">
        <w:rPr>
          <w:rFonts w:cs="Arial"/>
          <w:szCs w:val="20"/>
        </w:rPr>
        <w:tab/>
      </w:r>
      <w:r w:rsidRPr="009D5B7F">
        <w:rPr>
          <w:rFonts w:cs="Arial"/>
          <w:szCs w:val="20"/>
          <w:u w:val="dotted"/>
        </w:rPr>
        <w:fldChar w:fldCharType="begin">
          <w:ffData>
            <w:name w:val="Text1"/>
            <w:enabled/>
            <w:calcOnExit w:val="0"/>
            <w:textInput/>
          </w:ffData>
        </w:fldChar>
      </w:r>
      <w:r w:rsidRPr="009D5B7F">
        <w:rPr>
          <w:rFonts w:cs="Arial"/>
          <w:szCs w:val="20"/>
          <w:u w:val="dotted"/>
        </w:rPr>
        <w:instrText xml:space="preserve"> FORMTEXT </w:instrText>
      </w:r>
      <w:r w:rsidRPr="009D5B7F">
        <w:rPr>
          <w:rFonts w:cs="Arial"/>
          <w:szCs w:val="20"/>
          <w:u w:val="dotted"/>
        </w:rPr>
      </w:r>
      <w:r w:rsidRPr="009D5B7F">
        <w:rPr>
          <w:rFonts w:cs="Arial"/>
          <w:szCs w:val="20"/>
          <w:u w:val="dotted"/>
        </w:rPr>
        <w:fldChar w:fldCharType="separate"/>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t> </w:t>
      </w:r>
      <w:r w:rsidRPr="009D5B7F">
        <w:rPr>
          <w:rFonts w:cs="Arial"/>
          <w:szCs w:val="20"/>
          <w:u w:val="dotted"/>
        </w:rPr>
        <w:fldChar w:fldCharType="end"/>
      </w:r>
      <w:r w:rsidRPr="009D5B7F">
        <w:rPr>
          <w:rFonts w:cs="Arial"/>
          <w:szCs w:val="20"/>
          <w:u w:val="dotted"/>
        </w:rPr>
        <w:tab/>
      </w:r>
    </w:p>
    <w:p w14:paraId="06C27089" w14:textId="77777777" w:rsidR="008506BB" w:rsidRPr="009D5B7F" w:rsidRDefault="008506BB" w:rsidP="008506BB">
      <w:pPr>
        <w:tabs>
          <w:tab w:val="clear" w:pos="567"/>
          <w:tab w:val="clear" w:pos="851"/>
          <w:tab w:val="clear" w:pos="1276"/>
          <w:tab w:val="clear" w:pos="1985"/>
          <w:tab w:val="clear" w:pos="5216"/>
          <w:tab w:val="clear" w:pos="7938"/>
          <w:tab w:val="left" w:pos="3119"/>
        </w:tabs>
        <w:spacing w:line="240" w:lineRule="auto"/>
        <w:rPr>
          <w:rFonts w:cs="Arial"/>
          <w:szCs w:val="20"/>
        </w:rPr>
      </w:pPr>
    </w:p>
    <w:p w14:paraId="6C63FC40" w14:textId="77777777" w:rsidR="008506BB" w:rsidRPr="009D5B7F" w:rsidRDefault="008506BB" w:rsidP="008506BB">
      <w:pPr>
        <w:tabs>
          <w:tab w:val="clear" w:pos="567"/>
          <w:tab w:val="clear" w:pos="851"/>
          <w:tab w:val="clear" w:pos="1276"/>
          <w:tab w:val="clear" w:pos="1985"/>
          <w:tab w:val="clear" w:pos="5216"/>
          <w:tab w:val="clear" w:pos="7938"/>
          <w:tab w:val="left" w:pos="1560"/>
          <w:tab w:val="left" w:pos="3119"/>
        </w:tabs>
        <w:spacing w:after="60"/>
        <w:rPr>
          <w:rFonts w:cs="Arial"/>
          <w:b/>
          <w:szCs w:val="20"/>
        </w:rPr>
      </w:pPr>
      <w:r w:rsidRPr="009D5B7F">
        <w:rPr>
          <w:rFonts w:cs="Arial"/>
          <w:b/>
          <w:szCs w:val="20"/>
        </w:rPr>
        <w:t>Bankverbindung</w:t>
      </w:r>
    </w:p>
    <w:p w14:paraId="52D12433" w14:textId="77777777" w:rsidR="008506BB" w:rsidRPr="009D5B7F" w:rsidRDefault="008506BB" w:rsidP="008506BB">
      <w:pPr>
        <w:tabs>
          <w:tab w:val="clear" w:pos="567"/>
          <w:tab w:val="clear" w:pos="851"/>
          <w:tab w:val="clear" w:pos="1276"/>
          <w:tab w:val="clear" w:pos="1985"/>
          <w:tab w:val="clear" w:pos="5216"/>
          <w:tab w:val="clear" w:pos="7938"/>
          <w:tab w:val="left" w:pos="1843"/>
        </w:tabs>
        <w:rPr>
          <w:rFonts w:cs="Arial"/>
          <w:szCs w:val="20"/>
        </w:rPr>
      </w:pPr>
      <w:r w:rsidRPr="009D5B7F">
        <w:rPr>
          <w:rFonts w:cs="Arial"/>
          <w:szCs w:val="20"/>
        </w:rPr>
        <w:t>IBAN:</w:t>
      </w:r>
      <w:r w:rsidRPr="009D5B7F">
        <w:rPr>
          <w:rFonts w:cs="Arial"/>
          <w:szCs w:val="20"/>
        </w:rPr>
        <w:tab/>
        <w:t>CH18 0078 1017 4229 4200 0</w:t>
      </w:r>
    </w:p>
    <w:p w14:paraId="3C66A998" w14:textId="77777777" w:rsidR="008506BB" w:rsidRPr="009D5B7F" w:rsidRDefault="008506BB" w:rsidP="008506BB">
      <w:pPr>
        <w:tabs>
          <w:tab w:val="clear" w:pos="284"/>
          <w:tab w:val="clear" w:pos="425"/>
          <w:tab w:val="clear" w:pos="567"/>
          <w:tab w:val="clear" w:pos="851"/>
          <w:tab w:val="clear" w:pos="1276"/>
          <w:tab w:val="clear" w:pos="1985"/>
          <w:tab w:val="clear" w:pos="5216"/>
          <w:tab w:val="clear" w:pos="7938"/>
          <w:tab w:val="left" w:pos="1843"/>
        </w:tabs>
        <w:spacing w:after="60"/>
        <w:rPr>
          <w:rFonts w:cs="Arial"/>
          <w:szCs w:val="20"/>
        </w:rPr>
      </w:pPr>
      <w:r w:rsidRPr="009D5B7F">
        <w:rPr>
          <w:rFonts w:cs="Arial"/>
          <w:szCs w:val="20"/>
        </w:rPr>
        <w:tab/>
        <w:t>St. Galler Kantonalbank AG, Postfach, 9001 St. Gallen</w:t>
      </w:r>
    </w:p>
    <w:p w14:paraId="498509BB" w14:textId="77777777" w:rsidR="008506BB" w:rsidRPr="009D5B7F" w:rsidRDefault="008506BB" w:rsidP="008506BB">
      <w:pPr>
        <w:tabs>
          <w:tab w:val="clear" w:pos="567"/>
          <w:tab w:val="clear" w:pos="851"/>
          <w:tab w:val="clear" w:pos="1276"/>
          <w:tab w:val="clear" w:pos="1985"/>
          <w:tab w:val="clear" w:pos="5216"/>
          <w:tab w:val="clear" w:pos="7938"/>
          <w:tab w:val="left" w:pos="1843"/>
        </w:tabs>
        <w:spacing w:after="60"/>
        <w:rPr>
          <w:rFonts w:cs="Arial"/>
          <w:szCs w:val="20"/>
        </w:rPr>
      </w:pPr>
      <w:r w:rsidRPr="009D5B7F">
        <w:rPr>
          <w:rFonts w:cs="Arial"/>
          <w:szCs w:val="20"/>
        </w:rPr>
        <w:t>Empfänger:</w:t>
      </w:r>
      <w:r w:rsidRPr="009D5B7F">
        <w:rPr>
          <w:rFonts w:cs="Arial"/>
          <w:szCs w:val="20"/>
        </w:rPr>
        <w:tab/>
        <w:t>Personalvorsorge-Stiftung Providus, Claudiusstrasse 6, 9006 St. Gallen</w:t>
      </w:r>
      <w:r w:rsidRPr="009D5B7F">
        <w:rPr>
          <w:rFonts w:cs="Arial"/>
          <w:szCs w:val="20"/>
        </w:rPr>
        <w:br/>
      </w:r>
      <w:r w:rsidRPr="009D5B7F">
        <w:rPr>
          <w:rFonts w:cs="Arial"/>
          <w:szCs w:val="20"/>
        </w:rPr>
        <w:tab/>
      </w:r>
      <w:r w:rsidRPr="009D5B7F">
        <w:rPr>
          <w:rFonts w:cs="Arial"/>
          <w:szCs w:val="20"/>
        </w:rPr>
        <w:tab/>
      </w:r>
      <w:r w:rsidRPr="009D5B7F">
        <w:rPr>
          <w:rFonts w:cs="Arial"/>
          <w:szCs w:val="20"/>
        </w:rPr>
        <w:tab/>
      </w:r>
      <w:hyperlink r:id="rId13" w:history="1">
        <w:r w:rsidRPr="009D5B7F">
          <w:rPr>
            <w:rStyle w:val="Hyperlink"/>
            <w:rFonts w:cs="Arial"/>
            <w:szCs w:val="20"/>
          </w:rPr>
          <w:t>www.providus-pk.ch</w:t>
        </w:r>
      </w:hyperlink>
      <w:r w:rsidRPr="009D5B7F">
        <w:rPr>
          <w:rFonts w:cs="Arial"/>
          <w:szCs w:val="20"/>
        </w:rPr>
        <w:t xml:space="preserve"> </w:t>
      </w:r>
    </w:p>
    <w:p w14:paraId="0FD318CA" w14:textId="77777777" w:rsidR="009A53F3" w:rsidRPr="009D5B7F" w:rsidRDefault="009A53F3" w:rsidP="008506BB">
      <w:pPr>
        <w:spacing w:before="240" w:afterLines="60" w:after="144"/>
        <w:rPr>
          <w:rFonts w:cs="Arial"/>
          <w:szCs w:val="20"/>
        </w:rPr>
      </w:pPr>
    </w:p>
    <w:sectPr w:rsidR="009A53F3" w:rsidRPr="009D5B7F" w:rsidSect="001F2944">
      <w:headerReference w:type="default" r:id="rId14"/>
      <w:footerReference w:type="default" r:id="rId15"/>
      <w:headerReference w:type="first" r:id="rId16"/>
      <w:footerReference w:type="first" r:id="rId17"/>
      <w:pgSz w:w="11906" w:h="16838" w:code="9"/>
      <w:pgMar w:top="993" w:right="1274" w:bottom="851" w:left="1418" w:header="28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2554C" w14:textId="77777777" w:rsidR="00E36964" w:rsidRDefault="00E36964" w:rsidP="00B8706E">
      <w:pPr>
        <w:spacing w:line="240" w:lineRule="auto"/>
      </w:pPr>
      <w:r>
        <w:separator/>
      </w:r>
    </w:p>
  </w:endnote>
  <w:endnote w:type="continuationSeparator" w:id="0">
    <w:p w14:paraId="25A090F0" w14:textId="77777777" w:rsidR="00E36964" w:rsidRDefault="00E36964" w:rsidP="00B870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left w:val="none" w:sz="0" w:space="0" w:color="auto"/>
        <w:bottom w:val="none" w:sz="0" w:space="0" w:color="auto"/>
      </w:tblBorders>
      <w:tblLook w:val="04A0" w:firstRow="1" w:lastRow="0" w:firstColumn="1" w:lastColumn="0" w:noHBand="0" w:noVBand="1"/>
    </w:tblPr>
    <w:tblGrid>
      <w:gridCol w:w="2530"/>
      <w:gridCol w:w="2715"/>
      <w:gridCol w:w="1088"/>
      <w:gridCol w:w="881"/>
      <w:gridCol w:w="1152"/>
      <w:gridCol w:w="706"/>
    </w:tblGrid>
    <w:tr w:rsidR="00130205" w:rsidRPr="00825142" w14:paraId="2A94798B" w14:textId="77777777" w:rsidTr="0004126C">
      <w:trPr>
        <w:trHeight w:val="58"/>
      </w:trPr>
      <w:tc>
        <w:tcPr>
          <w:tcW w:w="2530" w:type="dxa"/>
          <w:tcBorders>
            <w:top w:val="nil"/>
            <w:right w:val="nil"/>
          </w:tcBorders>
        </w:tcPr>
        <w:sdt>
          <w:sdtPr>
            <w:rPr>
              <w:rFonts w:cs="Arial"/>
              <w:spacing w:val="0"/>
              <w:sz w:val="16"/>
              <w:szCs w:val="16"/>
              <w:lang w:val="de-DE" w:eastAsia="en-US"/>
            </w:rPr>
            <w:alias w:val="Dokumentenart"/>
            <w:tag w:val="cf1ae9938a53438d9808f69e44942ab1"/>
            <w:id w:val="-1346010692"/>
            <w:lock w:val="contentLocked"/>
            <w:placeholder/>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6:cf1ae9938a53438d9808f69e44942ab1[1]/ns2:Terms[1]" w:storeItemID="{C0E3246C-3DB9-4BA0-9C08-4C1095CE0250}"/>
            <w:text w:multiLine="1"/>
          </w:sdtPr>
          <w:sdtEndPr/>
          <w:sdtContent>
            <w:p w14:paraId="7FEE4E42" w14:textId="77777777" w:rsidR="00130205" w:rsidRPr="00825142" w:rsidRDefault="00130205" w:rsidP="0004126C">
              <w:pPr>
                <w:tabs>
                  <w:tab w:val="clear" w:pos="284"/>
                  <w:tab w:val="clear" w:pos="567"/>
                </w:tabs>
                <w:spacing w:line="276" w:lineRule="auto"/>
                <w:rPr>
                  <w:rFonts w:cs="Arial"/>
                  <w:spacing w:val="0"/>
                  <w:sz w:val="16"/>
                  <w:szCs w:val="16"/>
                  <w:lang w:val="de-DE" w:eastAsia="en-US"/>
                </w:rPr>
              </w:pPr>
              <w:r>
                <w:rPr>
                  <w:rFonts w:cs="Arial"/>
                  <w:spacing w:val="0"/>
                  <w:sz w:val="16"/>
                  <w:szCs w:val="16"/>
                  <w:lang w:val="de-DE" w:eastAsia="en-US"/>
                </w:rPr>
                <w:t>Formular</w:t>
              </w:r>
            </w:p>
          </w:sdtContent>
        </w:sdt>
      </w:tc>
      <w:tc>
        <w:tcPr>
          <w:tcW w:w="2715" w:type="dxa"/>
          <w:tcBorders>
            <w:top w:val="nil"/>
            <w:left w:val="nil"/>
            <w:right w:val="nil"/>
          </w:tcBorders>
        </w:tcPr>
        <w:p w14:paraId="743D275F" w14:textId="77777777" w:rsidR="00130205" w:rsidRPr="00825142" w:rsidRDefault="00130205" w:rsidP="0004126C">
          <w:pPr>
            <w:tabs>
              <w:tab w:val="clear" w:pos="284"/>
              <w:tab w:val="clear" w:pos="567"/>
            </w:tabs>
            <w:spacing w:line="276" w:lineRule="auto"/>
            <w:rPr>
              <w:rFonts w:cs="Arial"/>
              <w:spacing w:val="0"/>
              <w:sz w:val="22"/>
              <w:szCs w:val="22"/>
              <w:lang w:val="de-DE" w:eastAsia="en-US"/>
            </w:rPr>
          </w:pPr>
          <w:r w:rsidRPr="00825142">
            <w:rPr>
              <w:rFonts w:cs="Arial"/>
              <w:spacing w:val="0"/>
              <w:sz w:val="16"/>
              <w:szCs w:val="16"/>
              <w:lang w:eastAsia="en-US"/>
            </w:rPr>
            <w:t>Autor/in:</w:t>
          </w:r>
        </w:p>
      </w:tc>
      <w:tc>
        <w:tcPr>
          <w:tcW w:w="1088" w:type="dxa"/>
          <w:tcBorders>
            <w:top w:val="nil"/>
            <w:left w:val="nil"/>
            <w:right w:val="nil"/>
          </w:tcBorders>
        </w:tcPr>
        <w:p w14:paraId="691C5FEB" w14:textId="77777777" w:rsidR="00130205" w:rsidRPr="00825142" w:rsidRDefault="00130205" w:rsidP="0004126C">
          <w:pPr>
            <w:tabs>
              <w:tab w:val="clear" w:pos="284"/>
              <w:tab w:val="clear" w:pos="567"/>
            </w:tabs>
            <w:spacing w:line="276" w:lineRule="auto"/>
            <w:rPr>
              <w:rFonts w:cs="Arial"/>
              <w:spacing w:val="0"/>
              <w:sz w:val="22"/>
              <w:szCs w:val="22"/>
              <w:lang w:val="de-DE" w:eastAsia="en-US"/>
            </w:rPr>
          </w:pPr>
          <w:r w:rsidRPr="00825142">
            <w:rPr>
              <w:rFonts w:cs="Arial"/>
              <w:spacing w:val="0"/>
              <w:sz w:val="16"/>
              <w:szCs w:val="16"/>
              <w:lang w:eastAsia="en-US"/>
            </w:rPr>
            <w:t>Geprüft</w:t>
          </w:r>
        </w:p>
      </w:tc>
      <w:tc>
        <w:tcPr>
          <w:tcW w:w="881" w:type="dxa"/>
          <w:tcBorders>
            <w:top w:val="nil"/>
            <w:left w:val="nil"/>
            <w:right w:val="nil"/>
          </w:tcBorders>
        </w:tcPr>
        <w:p w14:paraId="0098B6AE" w14:textId="77777777" w:rsidR="00130205" w:rsidRPr="00825142" w:rsidRDefault="00130205" w:rsidP="0004126C">
          <w:pPr>
            <w:tabs>
              <w:tab w:val="clear" w:pos="284"/>
              <w:tab w:val="clear" w:pos="567"/>
            </w:tabs>
            <w:spacing w:line="276" w:lineRule="auto"/>
            <w:ind w:right="-126"/>
            <w:rPr>
              <w:rFonts w:cs="Arial"/>
              <w:spacing w:val="0"/>
              <w:sz w:val="22"/>
              <w:szCs w:val="22"/>
              <w:lang w:val="de-DE" w:eastAsia="en-US"/>
            </w:rPr>
          </w:pPr>
          <w:r w:rsidRPr="00825142">
            <w:rPr>
              <w:rFonts w:cs="Arial"/>
              <w:spacing w:val="0"/>
              <w:sz w:val="16"/>
              <w:szCs w:val="22"/>
              <w:lang w:val="de-DE" w:eastAsia="en-US"/>
            </w:rPr>
            <w:t>Version</w:t>
          </w:r>
        </w:p>
      </w:tc>
      <w:tc>
        <w:tcPr>
          <w:tcW w:w="1152" w:type="dxa"/>
          <w:tcBorders>
            <w:top w:val="nil"/>
            <w:left w:val="nil"/>
            <w:right w:val="nil"/>
          </w:tcBorders>
        </w:tcPr>
        <w:p w14:paraId="7DA4F1CC" w14:textId="77777777" w:rsidR="00130205" w:rsidRPr="00825142" w:rsidRDefault="00130205" w:rsidP="0004126C">
          <w:pPr>
            <w:tabs>
              <w:tab w:val="clear" w:pos="284"/>
              <w:tab w:val="clear" w:pos="567"/>
            </w:tabs>
            <w:spacing w:line="276" w:lineRule="auto"/>
            <w:rPr>
              <w:rFonts w:cs="Arial"/>
              <w:spacing w:val="0"/>
              <w:sz w:val="22"/>
              <w:szCs w:val="22"/>
              <w:lang w:val="de-DE" w:eastAsia="en-US"/>
            </w:rPr>
          </w:pPr>
          <w:r w:rsidRPr="00825142">
            <w:rPr>
              <w:rFonts w:cs="Arial"/>
              <w:spacing w:val="0"/>
              <w:sz w:val="16"/>
              <w:szCs w:val="22"/>
              <w:lang w:val="de-DE" w:eastAsia="en-US"/>
            </w:rPr>
            <w:t>Veröffentlicht</w:t>
          </w:r>
        </w:p>
      </w:tc>
      <w:tc>
        <w:tcPr>
          <w:tcW w:w="706" w:type="dxa"/>
          <w:tcBorders>
            <w:top w:val="nil"/>
            <w:left w:val="nil"/>
            <w:right w:val="nil"/>
          </w:tcBorders>
        </w:tcPr>
        <w:p w14:paraId="3BDD0EFB" w14:textId="77777777" w:rsidR="00130205" w:rsidRPr="00825142" w:rsidRDefault="00130205" w:rsidP="0004126C">
          <w:pPr>
            <w:tabs>
              <w:tab w:val="clear" w:pos="284"/>
              <w:tab w:val="clear" w:pos="567"/>
            </w:tabs>
            <w:spacing w:line="276" w:lineRule="auto"/>
            <w:rPr>
              <w:rFonts w:cs="Arial"/>
              <w:spacing w:val="0"/>
              <w:sz w:val="16"/>
              <w:szCs w:val="22"/>
              <w:lang w:val="de-DE" w:eastAsia="en-US"/>
            </w:rPr>
          </w:pPr>
          <w:r w:rsidRPr="00825142">
            <w:rPr>
              <w:rFonts w:cs="Arial"/>
              <w:spacing w:val="0"/>
              <w:sz w:val="16"/>
              <w:szCs w:val="22"/>
              <w:lang w:val="de-DE" w:eastAsia="en-US"/>
            </w:rPr>
            <w:t>Seite</w:t>
          </w:r>
        </w:p>
      </w:tc>
    </w:tr>
    <w:tr w:rsidR="00130205" w:rsidRPr="00825142" w14:paraId="6CB8F8E4" w14:textId="77777777" w:rsidTr="0004126C">
      <w:tc>
        <w:tcPr>
          <w:tcW w:w="2530" w:type="dxa"/>
          <w:tcBorders>
            <w:right w:val="nil"/>
          </w:tcBorders>
          <w:vAlign w:val="center"/>
        </w:tcPr>
        <w:sdt>
          <w:sdtPr>
            <w:rPr>
              <w:rFonts w:cs="Arial"/>
              <w:spacing w:val="0"/>
              <w:sz w:val="16"/>
              <w:szCs w:val="16"/>
              <w:lang w:eastAsia="en-US"/>
            </w:rPr>
            <w:alias w:val="Dokumentenname"/>
            <w:tag w:val="gwsscName"/>
            <w:id w:val="1607531246"/>
            <w:placeholder/>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3:gwsscName[1]" w:storeItemID="{C0E3246C-3DB9-4BA0-9C08-4C1095CE0250}"/>
            <w:text/>
          </w:sdtPr>
          <w:sdtEndPr/>
          <w:sdtContent>
            <w:p w14:paraId="1D07927B" w14:textId="77777777" w:rsidR="00130205" w:rsidRPr="00825142" w:rsidRDefault="00130205" w:rsidP="0004126C">
              <w:pPr>
                <w:tabs>
                  <w:tab w:val="clear" w:pos="284"/>
                  <w:tab w:val="clear" w:pos="567"/>
                </w:tabs>
                <w:spacing w:line="276" w:lineRule="auto"/>
                <w:rPr>
                  <w:rFonts w:cs="Arial"/>
                  <w:spacing w:val="0"/>
                  <w:sz w:val="16"/>
                  <w:szCs w:val="16"/>
                  <w:lang w:eastAsia="en-US"/>
                </w:rPr>
              </w:pPr>
              <w:r>
                <w:rPr>
                  <w:rFonts w:cs="Arial"/>
                  <w:spacing w:val="0"/>
                  <w:sz w:val="16"/>
                  <w:szCs w:val="16"/>
                  <w:lang w:eastAsia="en-US"/>
                </w:rPr>
                <w:t>Merkblatt BVG für Neueintretende.dotx</w:t>
              </w:r>
            </w:p>
          </w:sdtContent>
        </w:sdt>
      </w:tc>
      <w:tc>
        <w:tcPr>
          <w:tcW w:w="2715" w:type="dxa"/>
          <w:tcBorders>
            <w:left w:val="nil"/>
            <w:bottom w:val="nil"/>
            <w:right w:val="nil"/>
          </w:tcBorders>
          <w:vAlign w:val="center"/>
        </w:tcPr>
        <w:sdt>
          <w:sdtPr>
            <w:rPr>
              <w:rFonts w:cs="Arial"/>
              <w:spacing w:val="0"/>
              <w:sz w:val="16"/>
              <w:szCs w:val="16"/>
              <w:lang w:val="en-US" w:eastAsia="en-US"/>
            </w:rPr>
            <w:alias w:val="Autor"/>
            <w:tag w:val="gwsscOwner"/>
            <w:id w:val="-66964196"/>
            <w:lock w:val="contentLocked"/>
            <w:placeholder/>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9:gwsscOwner[1]/ns9:UserInfo[1]/ns9:DisplayName[1]" w:storeItemID="{C0E3246C-3DB9-4BA0-9C08-4C1095CE0250}"/>
            <w:text/>
          </w:sdtPr>
          <w:sdtEndPr/>
          <w:sdtContent>
            <w:p w14:paraId="468B2903" w14:textId="77777777" w:rsidR="00130205" w:rsidRPr="00825142" w:rsidRDefault="009D5B7F" w:rsidP="0004126C">
              <w:pPr>
                <w:tabs>
                  <w:tab w:val="clear" w:pos="284"/>
                  <w:tab w:val="clear" w:pos="567"/>
                </w:tabs>
                <w:spacing w:line="276" w:lineRule="auto"/>
                <w:rPr>
                  <w:rFonts w:cs="Arial"/>
                  <w:spacing w:val="0"/>
                  <w:sz w:val="16"/>
                  <w:szCs w:val="16"/>
                  <w:lang w:val="en-US" w:eastAsia="en-US"/>
                </w:rPr>
              </w:pPr>
              <w:r>
                <w:rPr>
                  <w:rFonts w:cs="Arial"/>
                  <w:spacing w:val="0"/>
                  <w:sz w:val="16"/>
                  <w:szCs w:val="16"/>
                  <w:lang w:val="en-US" w:eastAsia="en-US"/>
                </w:rPr>
                <w:t>Akermann Janine OKS-HRP</w:t>
              </w:r>
            </w:p>
          </w:sdtContent>
        </w:sdt>
      </w:tc>
      <w:tc>
        <w:tcPr>
          <w:tcW w:w="1088" w:type="dxa"/>
          <w:tcBorders>
            <w:left w:val="nil"/>
            <w:right w:val="nil"/>
          </w:tcBorders>
          <w:vAlign w:val="center"/>
        </w:tcPr>
        <w:sdt>
          <w:sdtPr>
            <w:rPr>
              <w:rFonts w:cs="Arial"/>
              <w:spacing w:val="0"/>
              <w:sz w:val="16"/>
              <w:szCs w:val="16"/>
              <w:lang w:eastAsia="en-US"/>
            </w:rPr>
            <w:alias w:val="Geprüft am"/>
            <w:tag w:val="gwsscChecked"/>
            <w:id w:val="-914467001"/>
            <w:lock w:val="contentLocked"/>
            <w:placeholder/>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7:gwsscChecked[1]" w:storeItemID="{C0E3246C-3DB9-4BA0-9C08-4C1095CE0250}"/>
            <w:date w:fullDate="2026-06-23T09:56:00Z">
              <w:dateFormat w:val="dd.MM.yyyy"/>
              <w:lid w:val="de-CH"/>
              <w:storeMappedDataAs w:val="dateTime"/>
              <w:calendar w:val="gregorian"/>
            </w:date>
          </w:sdtPr>
          <w:sdtEndPr/>
          <w:sdtContent>
            <w:p w14:paraId="63B137FF" w14:textId="77777777" w:rsidR="00130205" w:rsidRPr="00825142" w:rsidRDefault="00330CC7" w:rsidP="0004126C">
              <w:pPr>
                <w:tabs>
                  <w:tab w:val="clear" w:pos="284"/>
                  <w:tab w:val="clear" w:pos="567"/>
                </w:tabs>
                <w:spacing w:line="276" w:lineRule="auto"/>
                <w:ind w:right="-151"/>
                <w:rPr>
                  <w:rFonts w:cs="Arial"/>
                  <w:spacing w:val="0"/>
                  <w:sz w:val="16"/>
                  <w:szCs w:val="16"/>
                  <w:lang w:eastAsia="en-US"/>
                </w:rPr>
              </w:pPr>
              <w:r>
                <w:rPr>
                  <w:rFonts w:cs="Arial"/>
                  <w:spacing w:val="0"/>
                  <w:sz w:val="16"/>
                  <w:szCs w:val="16"/>
                  <w:lang w:eastAsia="en-US"/>
                </w:rPr>
                <w:t>23.06.2026</w:t>
              </w:r>
            </w:p>
          </w:sdtContent>
        </w:sdt>
      </w:tc>
      <w:tc>
        <w:tcPr>
          <w:tcW w:w="881" w:type="dxa"/>
          <w:tcBorders>
            <w:left w:val="nil"/>
            <w:bottom w:val="nil"/>
            <w:right w:val="nil"/>
          </w:tcBorders>
          <w:vAlign w:val="center"/>
        </w:tcPr>
        <w:sdt>
          <w:sdtPr>
            <w:rPr>
              <w:rFonts w:cs="Arial"/>
              <w:spacing w:val="0"/>
              <w:sz w:val="16"/>
              <w:szCs w:val="16"/>
              <w:lang w:val="en-US" w:eastAsia="en-US"/>
            </w:rPr>
            <w:alias w:val="Version als Text"/>
            <w:tag w:val="gwsscVersionTxt"/>
            <w:id w:val="-1633098356"/>
            <w:placeholder/>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3:gwsscVersionTxt[1]" w:storeItemID="{C0E3246C-3DB9-4BA0-9C08-4C1095CE0250}"/>
            <w:text/>
          </w:sdtPr>
          <w:sdtEndPr/>
          <w:sdtContent>
            <w:p w14:paraId="20BE1EA9" w14:textId="77777777" w:rsidR="00130205" w:rsidRPr="00825142" w:rsidRDefault="00330CC7" w:rsidP="0004126C">
              <w:pPr>
                <w:tabs>
                  <w:tab w:val="clear" w:pos="284"/>
                  <w:tab w:val="clear" w:pos="567"/>
                </w:tabs>
                <w:spacing w:line="276" w:lineRule="auto"/>
                <w:ind w:right="-126"/>
                <w:rPr>
                  <w:rFonts w:cs="Arial"/>
                  <w:spacing w:val="0"/>
                  <w:sz w:val="16"/>
                  <w:szCs w:val="16"/>
                  <w:lang w:val="en-US" w:eastAsia="en-US"/>
                </w:rPr>
              </w:pPr>
              <w:r>
                <w:rPr>
                  <w:rFonts w:cs="Arial"/>
                  <w:spacing w:val="0"/>
                  <w:sz w:val="16"/>
                  <w:szCs w:val="16"/>
                  <w:lang w:val="en-US" w:eastAsia="en-US"/>
                </w:rPr>
                <w:t>12.0</w:t>
              </w:r>
            </w:p>
          </w:sdtContent>
        </w:sdt>
      </w:tc>
      <w:tc>
        <w:tcPr>
          <w:tcW w:w="1152" w:type="dxa"/>
          <w:tcBorders>
            <w:left w:val="nil"/>
            <w:bottom w:val="nil"/>
            <w:right w:val="nil"/>
          </w:tcBorders>
          <w:vAlign w:val="center"/>
        </w:tcPr>
        <w:sdt>
          <w:sdtPr>
            <w:rPr>
              <w:rFonts w:cs="Arial"/>
              <w:spacing w:val="0"/>
              <w:sz w:val="16"/>
              <w:szCs w:val="16"/>
              <w:lang w:eastAsia="en-US"/>
            </w:rPr>
            <w:alias w:val="Veröffentlicht am"/>
            <w:tag w:val="gwsscApproved"/>
            <w:id w:val="-1794665202"/>
            <w:lock w:val="contentLocked"/>
            <w:dataBinding w:prefixMappings="xmlns:ns0='http://schemas.microsoft.com/office/2006/metadata/properties' xmlns:ns1='http://www.w3.org/2001/XMLSchema-instance' xmlns:ns2='http://schemas.microsoft.com/office/infopath/2007/PartnerControls' xmlns:ns3='3a192790-bdc3-4cf3-bb7e-b0d2126ed4e8' xmlns:ns4='f0cd3ec7-ba36-48c5-ad13-f0af2964da33' xmlns:ns5='0aada5f9-0189-45d7-9ae8-c63adbacc090' xmlns:ns6='883f61da-8488-4ed3-97b7-4fe646e4c38a' xmlns:ns7='0f63e6de-1ae7-4686-9785-82d8cb4fa327' xmlns:ns8='6e9f3656-8eeb-4f6f-b0ad-053843468f44' xmlns:ns9='051bce4c-71a7-46a7-b433-1e93f68d673c' xmlns:ns10='6f0bbb6d-8b5b-490c-9ecd-f82b9e3a7b3b' xmlns:ns11='42448f4b-8349-45d4-b26e-ba3a6c56bf28' " w:xpath="/ns0:properties[1]/documentManagement[1]/ns7:gwsscApproved[1]" w:storeItemID="{C0E3246C-3DB9-4BA0-9C08-4C1095CE0250}"/>
            <w:date w:fullDate="2026-03-18T16:43:00Z">
              <w:dateFormat w:val="dd.MM.yyyy"/>
              <w:lid w:val="de-CH"/>
              <w:storeMappedDataAs w:val="dateTime"/>
              <w:calendar w:val="gregorian"/>
            </w:date>
          </w:sdtPr>
          <w:sdtEndPr/>
          <w:sdtContent>
            <w:p w14:paraId="38AAF7E3" w14:textId="77777777" w:rsidR="00130205" w:rsidRPr="00825142" w:rsidRDefault="002C598D" w:rsidP="0004126C">
              <w:pPr>
                <w:tabs>
                  <w:tab w:val="clear" w:pos="284"/>
                  <w:tab w:val="clear" w:pos="567"/>
                </w:tabs>
                <w:spacing w:line="276" w:lineRule="auto"/>
                <w:rPr>
                  <w:rFonts w:cs="Arial"/>
                  <w:spacing w:val="0"/>
                  <w:sz w:val="16"/>
                  <w:szCs w:val="16"/>
                  <w:lang w:eastAsia="en-US"/>
                </w:rPr>
              </w:pPr>
              <w:r>
                <w:rPr>
                  <w:rFonts w:cs="Arial"/>
                  <w:spacing w:val="0"/>
                  <w:sz w:val="16"/>
                  <w:szCs w:val="16"/>
                  <w:lang w:eastAsia="en-US"/>
                </w:rPr>
                <w:t>18.03.2026</w:t>
              </w:r>
            </w:p>
          </w:sdtContent>
        </w:sdt>
      </w:tc>
      <w:tc>
        <w:tcPr>
          <w:tcW w:w="706" w:type="dxa"/>
          <w:tcBorders>
            <w:left w:val="nil"/>
            <w:bottom w:val="nil"/>
            <w:right w:val="nil"/>
          </w:tcBorders>
          <w:vAlign w:val="center"/>
        </w:tcPr>
        <w:p w14:paraId="11F485AD" w14:textId="77777777" w:rsidR="00130205" w:rsidRPr="00825142" w:rsidRDefault="00130205" w:rsidP="0004126C">
          <w:pPr>
            <w:tabs>
              <w:tab w:val="clear" w:pos="284"/>
              <w:tab w:val="clear" w:pos="567"/>
            </w:tabs>
            <w:spacing w:line="276" w:lineRule="auto"/>
            <w:rPr>
              <w:rFonts w:cs="Arial"/>
              <w:noProof/>
              <w:spacing w:val="0"/>
              <w:sz w:val="16"/>
              <w:szCs w:val="16"/>
              <w:lang w:eastAsia="en-US"/>
            </w:rPr>
          </w:pPr>
          <w:r w:rsidRPr="00825142">
            <w:rPr>
              <w:rFonts w:cs="Arial"/>
              <w:noProof/>
              <w:spacing w:val="0"/>
              <w:sz w:val="16"/>
              <w:szCs w:val="16"/>
              <w:lang w:eastAsia="en-US"/>
            </w:rPr>
            <w:fldChar w:fldCharType="begin"/>
          </w:r>
          <w:r w:rsidRPr="00825142">
            <w:rPr>
              <w:rFonts w:cs="Arial"/>
              <w:noProof/>
              <w:spacing w:val="0"/>
              <w:sz w:val="16"/>
              <w:szCs w:val="16"/>
              <w:lang w:eastAsia="en-US"/>
            </w:rPr>
            <w:instrText xml:space="preserve"> PAGE   \* MERGEFORMAT </w:instrText>
          </w:r>
          <w:r w:rsidRPr="00825142">
            <w:rPr>
              <w:rFonts w:cs="Arial"/>
              <w:noProof/>
              <w:spacing w:val="0"/>
              <w:sz w:val="16"/>
              <w:szCs w:val="16"/>
              <w:lang w:eastAsia="en-US"/>
            </w:rPr>
            <w:fldChar w:fldCharType="separate"/>
          </w:r>
          <w:r>
            <w:rPr>
              <w:rFonts w:cs="Arial"/>
              <w:noProof/>
              <w:spacing w:val="0"/>
              <w:sz w:val="16"/>
              <w:szCs w:val="16"/>
              <w:lang w:eastAsia="en-US"/>
            </w:rPr>
            <w:t>1</w:t>
          </w:r>
          <w:r w:rsidRPr="00825142">
            <w:rPr>
              <w:rFonts w:cs="Arial"/>
              <w:noProof/>
              <w:spacing w:val="0"/>
              <w:sz w:val="16"/>
              <w:szCs w:val="16"/>
              <w:lang w:eastAsia="en-US"/>
            </w:rPr>
            <w:fldChar w:fldCharType="end"/>
          </w:r>
          <w:r w:rsidRPr="00825142">
            <w:rPr>
              <w:rFonts w:cs="Arial"/>
              <w:spacing w:val="0"/>
              <w:sz w:val="16"/>
              <w:szCs w:val="16"/>
              <w:lang w:eastAsia="en-US"/>
            </w:rPr>
            <w:t xml:space="preserve"> / </w:t>
          </w:r>
          <w:r w:rsidRPr="00825142">
            <w:rPr>
              <w:rFonts w:cs="Arial"/>
              <w:noProof/>
              <w:spacing w:val="0"/>
              <w:sz w:val="16"/>
              <w:szCs w:val="16"/>
              <w:lang w:eastAsia="en-US"/>
            </w:rPr>
            <w:fldChar w:fldCharType="begin"/>
          </w:r>
          <w:r w:rsidRPr="00825142">
            <w:rPr>
              <w:rFonts w:cs="Arial"/>
              <w:noProof/>
              <w:spacing w:val="0"/>
              <w:sz w:val="16"/>
              <w:szCs w:val="16"/>
              <w:lang w:eastAsia="en-US"/>
            </w:rPr>
            <w:instrText xml:space="preserve"> NUMPAGES   \* MERGEFORMAT </w:instrText>
          </w:r>
          <w:r w:rsidRPr="00825142">
            <w:rPr>
              <w:rFonts w:cs="Arial"/>
              <w:noProof/>
              <w:spacing w:val="0"/>
              <w:sz w:val="16"/>
              <w:szCs w:val="16"/>
              <w:lang w:eastAsia="en-US"/>
            </w:rPr>
            <w:fldChar w:fldCharType="separate"/>
          </w:r>
          <w:r>
            <w:rPr>
              <w:rFonts w:cs="Arial"/>
              <w:noProof/>
              <w:spacing w:val="0"/>
              <w:sz w:val="16"/>
              <w:szCs w:val="16"/>
              <w:lang w:eastAsia="en-US"/>
            </w:rPr>
            <w:t>1</w:t>
          </w:r>
          <w:r w:rsidRPr="00825142">
            <w:rPr>
              <w:rFonts w:cs="Arial"/>
              <w:noProof/>
              <w:spacing w:val="0"/>
              <w:sz w:val="16"/>
              <w:szCs w:val="16"/>
              <w:lang w:eastAsia="en-US"/>
            </w:rPr>
            <w:fldChar w:fldCharType="end"/>
          </w:r>
        </w:p>
      </w:tc>
    </w:tr>
  </w:tbl>
  <w:p w14:paraId="0F3121C4" w14:textId="77777777" w:rsidR="001F2944" w:rsidRPr="001F2944" w:rsidRDefault="001F2944" w:rsidP="001F2944">
    <w:pPr>
      <w:pStyle w:val="Fuzeile"/>
      <w:spacing w:before="20" w:after="20" w:line="240" w:lineRule="auto"/>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8441" w14:textId="77777777" w:rsidR="00EA07C8" w:rsidRDefault="002C598D">
    <w:pPr>
      <w:pStyle w:val="Fuzeile"/>
    </w:pPr>
    <w:fldSimple w:instr=" FILENAME  \* MERGEFORMAT ">
      <w:r w:rsidR="00E36964">
        <w:rPr>
          <w:noProof/>
        </w:rPr>
        <w:t>Dokument2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A634E" w14:textId="77777777" w:rsidR="00E36964" w:rsidRDefault="00E36964" w:rsidP="00B8706E">
      <w:pPr>
        <w:spacing w:line="240" w:lineRule="auto"/>
      </w:pPr>
      <w:r>
        <w:separator/>
      </w:r>
    </w:p>
  </w:footnote>
  <w:footnote w:type="continuationSeparator" w:id="0">
    <w:p w14:paraId="3B3866DE" w14:textId="77777777" w:rsidR="00E36964" w:rsidRDefault="00E36964" w:rsidP="00B870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3D9E" w14:textId="77777777" w:rsidR="009D5B7F" w:rsidRPr="0052759E" w:rsidRDefault="009D5B7F" w:rsidP="0052759E">
    <w:pPr>
      <w:pStyle w:val="Kopfzeile"/>
      <w:rPr>
        <w:color w:val="FFFFFF" w:themeColor="background1"/>
      </w:rPr>
    </w:pPr>
    <w:r w:rsidRPr="0052759E">
      <w:rPr>
        <w:color w:val="FFFFFF" w:themeColor="background1"/>
      </w:rPr>
      <w:fldChar w:fldCharType="begin"/>
    </w:r>
    <w:r w:rsidRPr="0052759E">
      <w:rPr>
        <w:color w:val="FFFFFF" w:themeColor="background1"/>
      </w:rPr>
      <w:instrText xml:space="preserve"> DOCPROPERTY "dokTitel"  \* MERGEFORMAT </w:instrText>
    </w:r>
    <w:r w:rsidRPr="0052759E">
      <w:rPr>
        <w:color w:val="FFFFFF" w:themeColor="background1"/>
      </w:rPr>
      <w:fldChar w:fldCharType="separate"/>
    </w:r>
    <w:r w:rsidR="00E36964">
      <w:rPr>
        <w:color w:val="FFFFFF" w:themeColor="background1"/>
      </w:rPr>
      <w:t>Information an austretende Mitarbeitende</w:t>
    </w:r>
    <w:r w:rsidRPr="0052759E">
      <w:rPr>
        <w:color w:val="FFFFFF" w:themeColor="background1"/>
      </w:rPr>
      <w:fldChar w:fldCharType="end"/>
    </w:r>
    <w:r>
      <w:rPr>
        <w:noProof/>
        <w:color w:val="333333"/>
      </w:rPr>
      <mc:AlternateContent>
        <mc:Choice Requires="wpg">
          <w:drawing>
            <wp:anchor distT="0" distB="0" distL="114300" distR="114300" simplePos="0" relativeHeight="251658240" behindDoc="0" locked="1" layoutInCell="1" allowOverlap="1" wp14:anchorId="77250DA5" wp14:editId="63895C97">
              <wp:simplePos x="0" y="0"/>
              <wp:positionH relativeFrom="rightMargin">
                <wp:posOffset>-1950085</wp:posOffset>
              </wp:positionH>
              <wp:positionV relativeFrom="page">
                <wp:posOffset>-40005</wp:posOffset>
              </wp:positionV>
              <wp:extent cx="2623820" cy="928370"/>
              <wp:effectExtent l="0" t="0" r="0" b="5080"/>
              <wp:wrapNone/>
              <wp:docPr id="3" name="Gruppieren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3820" cy="928370"/>
                        <a:chOff x="0" y="0"/>
                        <a:chExt cx="2626050" cy="927100"/>
                      </a:xfrm>
                    </wpg:grpSpPr>
                    <pic:pic xmlns:pic="http://schemas.openxmlformats.org/drawingml/2006/picture">
                      <pic:nvPicPr>
                        <pic:cNvPr id="4" name="Grafik 11"/>
                        <pic:cNvPicPr>
                          <a:picLocks noChangeAspect="1"/>
                        </pic:cNvPicPr>
                      </pic:nvPicPr>
                      <pic:blipFill>
                        <a:blip r:embed="rId1"/>
                        <a:stretch>
                          <a:fillRect/>
                        </a:stretch>
                      </pic:blipFill>
                      <pic:spPr>
                        <a:xfrm>
                          <a:off x="0" y="361950"/>
                          <a:ext cx="2267585" cy="565150"/>
                        </a:xfrm>
                        <a:prstGeom prst="rect">
                          <a:avLst/>
                        </a:prstGeom>
                      </pic:spPr>
                    </pic:pic>
                    <wps:wsp>
                      <wps:cNvPr id="5" name="Rechteck 12"/>
                      <wps:cNvSpPr/>
                      <wps:spPr>
                        <a:xfrm>
                          <a:off x="2381250" y="0"/>
                          <a:ext cx="244800" cy="198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105C1D" id="Gruppieren 3" o:spid="_x0000_s1026" style="position:absolute;margin-left:-153.55pt;margin-top:-3.15pt;width:206.6pt;height:73.1pt;z-index:251658240;mso-position-horizontal-relative:right-margin-area;mso-position-vertical-relative:page;mso-width-relative:margin;mso-height-relative:margin" coordsize="26260,92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 o:spid="_x0000_s1027" type="#_x0000_t75" style="position:absolute;top:3619;width:22675;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">
                <v:imagedata r:id="rId2" o:title=""/>
              </v:shape>
              <v:rect id="Rechteck 12" o:spid="_x0000_s1028" style="position:absolute;left:23812;width:2448;height:1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w10:wrap anchorx="margin" anchory="page"/>
              <w10:anchorlock/>
            </v:group>
          </w:pict>
        </mc:Fallback>
      </mc:AlternateContent>
    </w:r>
  </w:p>
  <w:p w14:paraId="182C9F75" w14:textId="77777777" w:rsidR="001F2944" w:rsidRPr="001F2944" w:rsidRDefault="001F2944" w:rsidP="001F2944">
    <w:pPr>
      <w:spacing w:before="20" w:after="20" w:line="240" w:lineRule="auto"/>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A4E93" w14:textId="77777777" w:rsidR="00A05C59" w:rsidRDefault="00A05C59" w:rsidP="00A05C59">
    <w:r>
      <w:rPr>
        <w:noProof/>
        <w:lang w:eastAsia="de-CH"/>
      </w:rPr>
      <w:drawing>
        <wp:anchor distT="0" distB="0" distL="114300" distR="114300" simplePos="0" relativeHeight="251660288" behindDoc="0" locked="0" layoutInCell="1" allowOverlap="1" wp14:anchorId="27B1EB31" wp14:editId="6F988493">
          <wp:simplePos x="0" y="0"/>
          <wp:positionH relativeFrom="rightMargin">
            <wp:posOffset>-1511935</wp:posOffset>
          </wp:positionH>
          <wp:positionV relativeFrom="topMargin">
            <wp:posOffset>266700</wp:posOffset>
          </wp:positionV>
          <wp:extent cx="1633855" cy="628650"/>
          <wp:effectExtent l="19050" t="0" r="4445" b="0"/>
          <wp:wrapThrough wrapText="bothSides">
            <wp:wrapPolygon edited="0">
              <wp:start x="-252" y="0"/>
              <wp:lineTo x="-252" y="20945"/>
              <wp:lineTo x="21659" y="20945"/>
              <wp:lineTo x="21659" y="0"/>
              <wp:lineTo x="-252" y="0"/>
            </wp:wrapPolygon>
          </wp:wrapThrough>
          <wp:docPr id="1" name="Grafik 0" descr="Providu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dus_Logo.jpg"/>
                  <pic:cNvPicPr/>
                </pic:nvPicPr>
                <pic:blipFill>
                  <a:blip r:embed="rId1"/>
                  <a:stretch>
                    <a:fillRect/>
                  </a:stretch>
                </pic:blipFill>
                <pic:spPr>
                  <a:xfrm>
                    <a:off x="0" y="0"/>
                    <a:ext cx="1633855" cy="628650"/>
                  </a:xfrm>
                  <a:prstGeom prst="rect">
                    <a:avLst/>
                  </a:prstGeom>
                </pic:spPr>
              </pic:pic>
            </a:graphicData>
          </a:graphic>
        </wp:anchor>
      </w:drawing>
    </w:r>
    <w:r>
      <w:rPr>
        <w:noProof/>
        <w:lang w:eastAsia="de-CH"/>
      </w:rPr>
      <w:drawing>
        <wp:anchor distT="0" distB="0" distL="114300" distR="114300" simplePos="0" relativeHeight="251659264" behindDoc="0" locked="1" layoutInCell="1" allowOverlap="0" wp14:anchorId="4922EA12" wp14:editId="5B7A9951">
          <wp:simplePos x="0" y="0"/>
          <wp:positionH relativeFrom="page">
            <wp:posOffset>360045</wp:posOffset>
          </wp:positionH>
          <wp:positionV relativeFrom="page">
            <wp:posOffset>288290</wp:posOffset>
          </wp:positionV>
          <wp:extent cx="4438650" cy="152400"/>
          <wp:effectExtent l="19050" t="0" r="0" b="0"/>
          <wp:wrapNone/>
          <wp:docPr id="7" name="Bild 7" descr="AD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RESSE"/>
                  <pic:cNvPicPr>
                    <a:picLocks noChangeAspect="1" noChangeArrowheads="1"/>
                  </pic:cNvPicPr>
                </pic:nvPicPr>
                <pic:blipFill>
                  <a:blip r:embed="rId2"/>
                  <a:srcRect/>
                  <a:stretch>
                    <a:fillRect/>
                  </a:stretch>
                </pic:blipFill>
                <pic:spPr bwMode="auto">
                  <a:xfrm>
                    <a:off x="0" y="0"/>
                    <a:ext cx="4438650" cy="152400"/>
                  </a:xfrm>
                  <a:prstGeom prst="rect">
                    <a:avLst/>
                  </a:prstGeom>
                  <a:noFill/>
                </pic:spPr>
              </pic:pic>
            </a:graphicData>
          </a:graphic>
        </wp:anchor>
      </w:drawing>
    </w:r>
  </w:p>
  <w:p w14:paraId="74051AC4" w14:textId="77777777" w:rsidR="00EA07C8" w:rsidRPr="004E66E8" w:rsidRDefault="00EA07C8" w:rsidP="004E66E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15DB"/>
    <w:multiLevelType w:val="hybridMultilevel"/>
    <w:tmpl w:val="33128558"/>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 w15:restartNumberingAfterBreak="0">
    <w:nsid w:val="07352CE1"/>
    <w:multiLevelType w:val="hybridMultilevel"/>
    <w:tmpl w:val="9370B000"/>
    <w:lvl w:ilvl="0" w:tplc="56E26EAE">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6090E7F"/>
    <w:multiLevelType w:val="hybridMultilevel"/>
    <w:tmpl w:val="ACC8F718"/>
    <w:lvl w:ilvl="0" w:tplc="F14237E4">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CAF2841"/>
    <w:multiLevelType w:val="hybridMultilevel"/>
    <w:tmpl w:val="1B2E35A6"/>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D784A10"/>
    <w:multiLevelType w:val="hybridMultilevel"/>
    <w:tmpl w:val="357A03C2"/>
    <w:lvl w:ilvl="0" w:tplc="DA20864A">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366B57DB"/>
    <w:multiLevelType w:val="hybridMultilevel"/>
    <w:tmpl w:val="58A4FB04"/>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8817D5E"/>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ACF676D"/>
    <w:multiLevelType w:val="hybridMultilevel"/>
    <w:tmpl w:val="F97C8DFE"/>
    <w:lvl w:ilvl="0" w:tplc="48DEE9C6">
      <w:numFmt w:val="bullet"/>
      <w:lvlText w:val=""/>
      <w:lvlJc w:val="left"/>
      <w:pPr>
        <w:ind w:left="360" w:hanging="360"/>
      </w:pPr>
      <w:rPr>
        <w:rFonts w:ascii="Wingdings" w:eastAsia="Times New Roman" w:hAnsi="Wingdings"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8" w15:restartNumberingAfterBreak="0">
    <w:nsid w:val="3BFF61B5"/>
    <w:multiLevelType w:val="hybridMultilevel"/>
    <w:tmpl w:val="5F6402E6"/>
    <w:lvl w:ilvl="0" w:tplc="15D2899A">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1256E0C"/>
    <w:multiLevelType w:val="hybridMultilevel"/>
    <w:tmpl w:val="175A23EA"/>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7D274F5"/>
    <w:multiLevelType w:val="multilevel"/>
    <w:tmpl w:val="4ADE7716"/>
    <w:lvl w:ilvl="0">
      <w:start w:val="1"/>
      <w:numFmt w:val="none"/>
      <w:lvlText w:val="-"/>
      <w:legacy w:legacy="1" w:legacySpace="120" w:legacyIndent="284"/>
      <w:lvlJc w:val="left"/>
      <w:pPr>
        <w:ind w:left="284" w:hanging="284"/>
      </w:pPr>
    </w:lvl>
    <w:lvl w:ilvl="1">
      <w:start w:val="1"/>
      <w:numFmt w:val="none"/>
      <w:lvlText w:val="o"/>
      <w:legacy w:legacy="1" w:legacySpace="120" w:legacyIndent="360"/>
      <w:lvlJc w:val="left"/>
      <w:pPr>
        <w:ind w:left="644" w:hanging="360"/>
      </w:pPr>
      <w:rPr>
        <w:rFonts w:ascii="Courier New" w:hAnsi="Courier New" w:cs="Courier New" w:hint="default"/>
      </w:rPr>
    </w:lvl>
    <w:lvl w:ilvl="2">
      <w:start w:val="1"/>
      <w:numFmt w:val="none"/>
      <w:lvlText w:val=""/>
      <w:legacy w:legacy="1" w:legacySpace="120" w:legacyIndent="360"/>
      <w:lvlJc w:val="left"/>
      <w:pPr>
        <w:ind w:left="1004" w:hanging="360"/>
      </w:pPr>
      <w:rPr>
        <w:rFonts w:ascii="Wingdings" w:hAnsi="Wingdings" w:hint="default"/>
      </w:rPr>
    </w:lvl>
    <w:lvl w:ilvl="3">
      <w:start w:val="1"/>
      <w:numFmt w:val="none"/>
      <w:lvlText w:val=""/>
      <w:legacy w:legacy="1" w:legacySpace="120" w:legacyIndent="360"/>
      <w:lvlJc w:val="left"/>
      <w:pPr>
        <w:ind w:left="1364" w:hanging="360"/>
      </w:pPr>
      <w:rPr>
        <w:rFonts w:ascii="Symbol" w:hAnsi="Symbol" w:hint="default"/>
      </w:rPr>
    </w:lvl>
    <w:lvl w:ilvl="4">
      <w:start w:val="1"/>
      <w:numFmt w:val="none"/>
      <w:lvlText w:val="o"/>
      <w:legacy w:legacy="1" w:legacySpace="120" w:legacyIndent="360"/>
      <w:lvlJc w:val="left"/>
      <w:pPr>
        <w:ind w:left="1724" w:hanging="360"/>
      </w:pPr>
      <w:rPr>
        <w:rFonts w:ascii="Courier New" w:hAnsi="Courier New" w:cs="Courier New" w:hint="default"/>
      </w:rPr>
    </w:lvl>
    <w:lvl w:ilvl="5">
      <w:start w:val="1"/>
      <w:numFmt w:val="none"/>
      <w:lvlText w:val=""/>
      <w:legacy w:legacy="1" w:legacySpace="120" w:legacyIndent="360"/>
      <w:lvlJc w:val="left"/>
      <w:pPr>
        <w:ind w:left="2084" w:hanging="360"/>
      </w:pPr>
      <w:rPr>
        <w:rFonts w:ascii="Wingdings" w:hAnsi="Wingdings" w:hint="default"/>
      </w:rPr>
    </w:lvl>
    <w:lvl w:ilvl="6">
      <w:start w:val="1"/>
      <w:numFmt w:val="none"/>
      <w:lvlText w:val=""/>
      <w:legacy w:legacy="1" w:legacySpace="120" w:legacyIndent="360"/>
      <w:lvlJc w:val="left"/>
      <w:pPr>
        <w:ind w:left="2444" w:hanging="360"/>
      </w:pPr>
      <w:rPr>
        <w:rFonts w:ascii="Symbol" w:hAnsi="Symbol" w:hint="default"/>
      </w:rPr>
    </w:lvl>
    <w:lvl w:ilvl="7">
      <w:start w:val="1"/>
      <w:numFmt w:val="none"/>
      <w:lvlText w:val="o"/>
      <w:legacy w:legacy="1" w:legacySpace="120" w:legacyIndent="360"/>
      <w:lvlJc w:val="left"/>
      <w:pPr>
        <w:ind w:left="2804" w:hanging="360"/>
      </w:pPr>
      <w:rPr>
        <w:rFonts w:ascii="Courier New" w:hAnsi="Courier New" w:cs="Courier New" w:hint="default"/>
      </w:rPr>
    </w:lvl>
    <w:lvl w:ilvl="8">
      <w:start w:val="1"/>
      <w:numFmt w:val="none"/>
      <w:lvlText w:val=""/>
      <w:legacy w:legacy="1" w:legacySpace="120" w:legacyIndent="360"/>
      <w:lvlJc w:val="left"/>
      <w:pPr>
        <w:ind w:left="3164" w:hanging="360"/>
      </w:pPr>
      <w:rPr>
        <w:rFonts w:ascii="Wingdings" w:hAnsi="Wingdings" w:hint="default"/>
      </w:rPr>
    </w:lvl>
  </w:abstractNum>
  <w:abstractNum w:abstractNumId="11" w15:restartNumberingAfterBreak="0">
    <w:nsid w:val="4C3716FE"/>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3D6902"/>
    <w:multiLevelType w:val="hybridMultilevel"/>
    <w:tmpl w:val="8C144FC6"/>
    <w:lvl w:ilvl="0" w:tplc="DEF0314A">
      <w:start w:val="1"/>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5961DAF"/>
    <w:multiLevelType w:val="hybridMultilevel"/>
    <w:tmpl w:val="0FAA5BB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58755C1E"/>
    <w:multiLevelType w:val="hybridMultilevel"/>
    <w:tmpl w:val="9D6CB32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5CC65ADE"/>
    <w:multiLevelType w:val="multilevel"/>
    <w:tmpl w:val="993C11B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A4D4030"/>
    <w:multiLevelType w:val="hybridMultilevel"/>
    <w:tmpl w:val="44F841DC"/>
    <w:lvl w:ilvl="0" w:tplc="DEF0314A">
      <w:start w:val="1"/>
      <w:numFmt w:val="bullet"/>
      <w:lvlText w:val="-"/>
      <w:lvlJc w:val="left"/>
      <w:pPr>
        <w:ind w:left="360" w:hanging="360"/>
      </w:pPr>
      <w:rPr>
        <w:rFonts w:ascii="Arial" w:eastAsia="Times New Roman" w:hAnsi="Arial" w:cs="Aria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14"/>
  </w:num>
  <w:num w:numId="2">
    <w:abstractNumId w:val="16"/>
  </w:num>
  <w:num w:numId="3">
    <w:abstractNumId w:val="12"/>
  </w:num>
  <w:num w:numId="4">
    <w:abstractNumId w:val="13"/>
  </w:num>
  <w:num w:numId="5">
    <w:abstractNumId w:val="6"/>
  </w:num>
  <w:num w:numId="6">
    <w:abstractNumId w:val="9"/>
  </w:num>
  <w:num w:numId="7">
    <w:abstractNumId w:val="8"/>
  </w:num>
  <w:num w:numId="8">
    <w:abstractNumId w:val="4"/>
  </w:num>
  <w:num w:numId="9">
    <w:abstractNumId w:val="10"/>
  </w:num>
  <w:num w:numId="10">
    <w:abstractNumId w:val="5"/>
  </w:num>
  <w:num w:numId="11">
    <w:abstractNumId w:val="2"/>
  </w:num>
  <w:num w:numId="12">
    <w:abstractNumId w:val="0"/>
  </w:num>
  <w:num w:numId="13">
    <w:abstractNumId w:val="3"/>
  </w:num>
  <w:num w:numId="14">
    <w:abstractNumId w:val="11"/>
  </w:num>
  <w:num w:numId="15">
    <w:abstractNumId w:val="15"/>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forms" w:enforcement="1"/>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64"/>
    <w:rsid w:val="00003B5D"/>
    <w:rsid w:val="00023C86"/>
    <w:rsid w:val="00033263"/>
    <w:rsid w:val="0003708A"/>
    <w:rsid w:val="0003729E"/>
    <w:rsid w:val="00040D97"/>
    <w:rsid w:val="00047989"/>
    <w:rsid w:val="000553E7"/>
    <w:rsid w:val="00061877"/>
    <w:rsid w:val="00067471"/>
    <w:rsid w:val="00082F94"/>
    <w:rsid w:val="000917E8"/>
    <w:rsid w:val="000A0F8B"/>
    <w:rsid w:val="000A3299"/>
    <w:rsid w:val="000A5794"/>
    <w:rsid w:val="000B27AA"/>
    <w:rsid w:val="000B27E8"/>
    <w:rsid w:val="000B3F7B"/>
    <w:rsid w:val="000C2170"/>
    <w:rsid w:val="000C7B66"/>
    <w:rsid w:val="000D5ACD"/>
    <w:rsid w:val="000E0BB2"/>
    <w:rsid w:val="000E0CB5"/>
    <w:rsid w:val="000E2BB8"/>
    <w:rsid w:val="000E58B5"/>
    <w:rsid w:val="000E59FF"/>
    <w:rsid w:val="000F1861"/>
    <w:rsid w:val="000F664D"/>
    <w:rsid w:val="000F6692"/>
    <w:rsid w:val="001025E5"/>
    <w:rsid w:val="00102844"/>
    <w:rsid w:val="00106595"/>
    <w:rsid w:val="00107F44"/>
    <w:rsid w:val="00114433"/>
    <w:rsid w:val="001179C8"/>
    <w:rsid w:val="00130205"/>
    <w:rsid w:val="00131794"/>
    <w:rsid w:val="001328AF"/>
    <w:rsid w:val="0014078C"/>
    <w:rsid w:val="0014384C"/>
    <w:rsid w:val="001524B2"/>
    <w:rsid w:val="001543EA"/>
    <w:rsid w:val="00155A30"/>
    <w:rsid w:val="00156E1D"/>
    <w:rsid w:val="00160738"/>
    <w:rsid w:val="00163A18"/>
    <w:rsid w:val="00163CBC"/>
    <w:rsid w:val="0016720D"/>
    <w:rsid w:val="00167A04"/>
    <w:rsid w:val="00174A51"/>
    <w:rsid w:val="001769D9"/>
    <w:rsid w:val="001C473F"/>
    <w:rsid w:val="001C5B76"/>
    <w:rsid w:val="001C780B"/>
    <w:rsid w:val="001D3356"/>
    <w:rsid w:val="001D392B"/>
    <w:rsid w:val="001E54F8"/>
    <w:rsid w:val="001F2303"/>
    <w:rsid w:val="001F2944"/>
    <w:rsid w:val="001F5AB3"/>
    <w:rsid w:val="002021B4"/>
    <w:rsid w:val="00206DD5"/>
    <w:rsid w:val="00212D60"/>
    <w:rsid w:val="00224267"/>
    <w:rsid w:val="002357D2"/>
    <w:rsid w:val="002369AD"/>
    <w:rsid w:val="00247930"/>
    <w:rsid w:val="00251785"/>
    <w:rsid w:val="00252777"/>
    <w:rsid w:val="00256E39"/>
    <w:rsid w:val="00257D34"/>
    <w:rsid w:val="002615EA"/>
    <w:rsid w:val="00261C20"/>
    <w:rsid w:val="00262631"/>
    <w:rsid w:val="00263A0E"/>
    <w:rsid w:val="00266400"/>
    <w:rsid w:val="00277696"/>
    <w:rsid w:val="0028559D"/>
    <w:rsid w:val="00291253"/>
    <w:rsid w:val="002A1126"/>
    <w:rsid w:val="002B3BDA"/>
    <w:rsid w:val="002C004E"/>
    <w:rsid w:val="002C14BF"/>
    <w:rsid w:val="002C2489"/>
    <w:rsid w:val="002C5426"/>
    <w:rsid w:val="002C598D"/>
    <w:rsid w:val="002D474A"/>
    <w:rsid w:val="002E51AA"/>
    <w:rsid w:val="0030007A"/>
    <w:rsid w:val="003148A7"/>
    <w:rsid w:val="003154E8"/>
    <w:rsid w:val="00330CC7"/>
    <w:rsid w:val="003349C5"/>
    <w:rsid w:val="003363D0"/>
    <w:rsid w:val="00342A2C"/>
    <w:rsid w:val="00345337"/>
    <w:rsid w:val="003561AA"/>
    <w:rsid w:val="00371983"/>
    <w:rsid w:val="0037321D"/>
    <w:rsid w:val="00380E2F"/>
    <w:rsid w:val="003845DD"/>
    <w:rsid w:val="00386D8A"/>
    <w:rsid w:val="003906DC"/>
    <w:rsid w:val="0039571B"/>
    <w:rsid w:val="003A047A"/>
    <w:rsid w:val="003A3546"/>
    <w:rsid w:val="003A4598"/>
    <w:rsid w:val="003B4F07"/>
    <w:rsid w:val="003F2998"/>
    <w:rsid w:val="003F7C3D"/>
    <w:rsid w:val="00414A5E"/>
    <w:rsid w:val="00422AEC"/>
    <w:rsid w:val="00423540"/>
    <w:rsid w:val="00435CDA"/>
    <w:rsid w:val="00435D27"/>
    <w:rsid w:val="0044145D"/>
    <w:rsid w:val="00451A20"/>
    <w:rsid w:val="004734BD"/>
    <w:rsid w:val="00481ECD"/>
    <w:rsid w:val="00484D00"/>
    <w:rsid w:val="00490579"/>
    <w:rsid w:val="00490E85"/>
    <w:rsid w:val="00492FDA"/>
    <w:rsid w:val="00496970"/>
    <w:rsid w:val="00496D6B"/>
    <w:rsid w:val="004A4EEC"/>
    <w:rsid w:val="004A6C6F"/>
    <w:rsid w:val="004A7A72"/>
    <w:rsid w:val="004B0E54"/>
    <w:rsid w:val="004B1749"/>
    <w:rsid w:val="004B3095"/>
    <w:rsid w:val="004C2819"/>
    <w:rsid w:val="004C2F19"/>
    <w:rsid w:val="004D582F"/>
    <w:rsid w:val="004D6834"/>
    <w:rsid w:val="004E66E8"/>
    <w:rsid w:val="004F364E"/>
    <w:rsid w:val="004F7FC1"/>
    <w:rsid w:val="005009E7"/>
    <w:rsid w:val="00511244"/>
    <w:rsid w:val="00523F70"/>
    <w:rsid w:val="00526997"/>
    <w:rsid w:val="00531140"/>
    <w:rsid w:val="00535018"/>
    <w:rsid w:val="00542AB3"/>
    <w:rsid w:val="005449EE"/>
    <w:rsid w:val="00544BB1"/>
    <w:rsid w:val="00550F8A"/>
    <w:rsid w:val="0055105C"/>
    <w:rsid w:val="005531AC"/>
    <w:rsid w:val="0055767F"/>
    <w:rsid w:val="00557E2B"/>
    <w:rsid w:val="00562EAD"/>
    <w:rsid w:val="00564265"/>
    <w:rsid w:val="0056504E"/>
    <w:rsid w:val="005711B9"/>
    <w:rsid w:val="005711BE"/>
    <w:rsid w:val="0058623F"/>
    <w:rsid w:val="00587A6E"/>
    <w:rsid w:val="005902C2"/>
    <w:rsid w:val="005A0DBB"/>
    <w:rsid w:val="005A35F5"/>
    <w:rsid w:val="005A4C52"/>
    <w:rsid w:val="005B2D7C"/>
    <w:rsid w:val="005B43C1"/>
    <w:rsid w:val="005C152C"/>
    <w:rsid w:val="005C32EF"/>
    <w:rsid w:val="005D1517"/>
    <w:rsid w:val="005D7252"/>
    <w:rsid w:val="005E587B"/>
    <w:rsid w:val="00626B78"/>
    <w:rsid w:val="0063037B"/>
    <w:rsid w:val="006303BD"/>
    <w:rsid w:val="00641059"/>
    <w:rsid w:val="006411DF"/>
    <w:rsid w:val="00661183"/>
    <w:rsid w:val="00664448"/>
    <w:rsid w:val="00665978"/>
    <w:rsid w:val="00684D2F"/>
    <w:rsid w:val="006901B8"/>
    <w:rsid w:val="00692907"/>
    <w:rsid w:val="006A5F88"/>
    <w:rsid w:val="006B2CDF"/>
    <w:rsid w:val="006B7189"/>
    <w:rsid w:val="006D615B"/>
    <w:rsid w:val="006E3CD2"/>
    <w:rsid w:val="006E42F1"/>
    <w:rsid w:val="006F271E"/>
    <w:rsid w:val="006F4F05"/>
    <w:rsid w:val="006F5E4B"/>
    <w:rsid w:val="00700DE0"/>
    <w:rsid w:val="007038E9"/>
    <w:rsid w:val="0071713A"/>
    <w:rsid w:val="007237CE"/>
    <w:rsid w:val="00727DEF"/>
    <w:rsid w:val="0073067A"/>
    <w:rsid w:val="00735C1A"/>
    <w:rsid w:val="0074256C"/>
    <w:rsid w:val="007452F5"/>
    <w:rsid w:val="0074540E"/>
    <w:rsid w:val="00745E85"/>
    <w:rsid w:val="00745F73"/>
    <w:rsid w:val="0074721E"/>
    <w:rsid w:val="0077291E"/>
    <w:rsid w:val="007776D6"/>
    <w:rsid w:val="00794CAF"/>
    <w:rsid w:val="0079525A"/>
    <w:rsid w:val="00797D28"/>
    <w:rsid w:val="007A3DC0"/>
    <w:rsid w:val="007A54BD"/>
    <w:rsid w:val="007A63AE"/>
    <w:rsid w:val="007D785C"/>
    <w:rsid w:val="007E00DD"/>
    <w:rsid w:val="007F0658"/>
    <w:rsid w:val="007F14C0"/>
    <w:rsid w:val="00804EB2"/>
    <w:rsid w:val="0080717B"/>
    <w:rsid w:val="00812111"/>
    <w:rsid w:val="0081221E"/>
    <w:rsid w:val="0082032A"/>
    <w:rsid w:val="00820BC1"/>
    <w:rsid w:val="0082517B"/>
    <w:rsid w:val="008347CB"/>
    <w:rsid w:val="00835DFB"/>
    <w:rsid w:val="00837E19"/>
    <w:rsid w:val="00842BC9"/>
    <w:rsid w:val="008506BB"/>
    <w:rsid w:val="00853D2F"/>
    <w:rsid w:val="0086257E"/>
    <w:rsid w:val="0087186B"/>
    <w:rsid w:val="008719E4"/>
    <w:rsid w:val="00872E76"/>
    <w:rsid w:val="00873F23"/>
    <w:rsid w:val="008903B6"/>
    <w:rsid w:val="00896DA0"/>
    <w:rsid w:val="008A6675"/>
    <w:rsid w:val="008B49D2"/>
    <w:rsid w:val="008B543F"/>
    <w:rsid w:val="008B57BD"/>
    <w:rsid w:val="008B747B"/>
    <w:rsid w:val="008C0489"/>
    <w:rsid w:val="008C4144"/>
    <w:rsid w:val="008D173F"/>
    <w:rsid w:val="008D394C"/>
    <w:rsid w:val="008E34DA"/>
    <w:rsid w:val="008E429F"/>
    <w:rsid w:val="008E4E1C"/>
    <w:rsid w:val="008F38EE"/>
    <w:rsid w:val="008F778B"/>
    <w:rsid w:val="00903262"/>
    <w:rsid w:val="00905EF8"/>
    <w:rsid w:val="009164F9"/>
    <w:rsid w:val="00922E93"/>
    <w:rsid w:val="00926DE1"/>
    <w:rsid w:val="009329B3"/>
    <w:rsid w:val="009361FC"/>
    <w:rsid w:val="00936E59"/>
    <w:rsid w:val="00954BCA"/>
    <w:rsid w:val="00961A3F"/>
    <w:rsid w:val="00966192"/>
    <w:rsid w:val="00971862"/>
    <w:rsid w:val="009734AC"/>
    <w:rsid w:val="009808CF"/>
    <w:rsid w:val="00991C28"/>
    <w:rsid w:val="00992482"/>
    <w:rsid w:val="00994D4D"/>
    <w:rsid w:val="00996C07"/>
    <w:rsid w:val="009A356F"/>
    <w:rsid w:val="009A43ED"/>
    <w:rsid w:val="009A53F3"/>
    <w:rsid w:val="009B1E3F"/>
    <w:rsid w:val="009B4298"/>
    <w:rsid w:val="009C13F1"/>
    <w:rsid w:val="009C6B48"/>
    <w:rsid w:val="009D17EB"/>
    <w:rsid w:val="009D4B37"/>
    <w:rsid w:val="009D554A"/>
    <w:rsid w:val="009D5B7F"/>
    <w:rsid w:val="009E23B8"/>
    <w:rsid w:val="009E6986"/>
    <w:rsid w:val="009F3685"/>
    <w:rsid w:val="009F69DC"/>
    <w:rsid w:val="00A00A3D"/>
    <w:rsid w:val="00A029CB"/>
    <w:rsid w:val="00A05C59"/>
    <w:rsid w:val="00A1190B"/>
    <w:rsid w:val="00A147E7"/>
    <w:rsid w:val="00A150CD"/>
    <w:rsid w:val="00A23BA4"/>
    <w:rsid w:val="00A31DF3"/>
    <w:rsid w:val="00A40C88"/>
    <w:rsid w:val="00A468D9"/>
    <w:rsid w:val="00A6346C"/>
    <w:rsid w:val="00A65A37"/>
    <w:rsid w:val="00A70865"/>
    <w:rsid w:val="00A72D73"/>
    <w:rsid w:val="00A73404"/>
    <w:rsid w:val="00A73925"/>
    <w:rsid w:val="00A744DC"/>
    <w:rsid w:val="00A90137"/>
    <w:rsid w:val="00A930D3"/>
    <w:rsid w:val="00A96F46"/>
    <w:rsid w:val="00AA4889"/>
    <w:rsid w:val="00AA7752"/>
    <w:rsid w:val="00AB3760"/>
    <w:rsid w:val="00AC46CB"/>
    <w:rsid w:val="00AD2FB9"/>
    <w:rsid w:val="00AE126A"/>
    <w:rsid w:val="00AE499D"/>
    <w:rsid w:val="00B20AAA"/>
    <w:rsid w:val="00B24E9E"/>
    <w:rsid w:val="00B306DB"/>
    <w:rsid w:val="00B32FD5"/>
    <w:rsid w:val="00B377A7"/>
    <w:rsid w:val="00B41B8F"/>
    <w:rsid w:val="00B5086E"/>
    <w:rsid w:val="00B5306D"/>
    <w:rsid w:val="00B61FCC"/>
    <w:rsid w:val="00B85103"/>
    <w:rsid w:val="00B8706E"/>
    <w:rsid w:val="00B95094"/>
    <w:rsid w:val="00BA5447"/>
    <w:rsid w:val="00BB02E3"/>
    <w:rsid w:val="00BB7CF6"/>
    <w:rsid w:val="00BC184A"/>
    <w:rsid w:val="00BC32EF"/>
    <w:rsid w:val="00BD1971"/>
    <w:rsid w:val="00BE3FE0"/>
    <w:rsid w:val="00BE65AE"/>
    <w:rsid w:val="00BF05A3"/>
    <w:rsid w:val="00BF2547"/>
    <w:rsid w:val="00BF32F8"/>
    <w:rsid w:val="00BF4F07"/>
    <w:rsid w:val="00C01280"/>
    <w:rsid w:val="00C021D1"/>
    <w:rsid w:val="00C0476E"/>
    <w:rsid w:val="00C07290"/>
    <w:rsid w:val="00C11407"/>
    <w:rsid w:val="00C1179B"/>
    <w:rsid w:val="00C12AF8"/>
    <w:rsid w:val="00C13221"/>
    <w:rsid w:val="00C166AA"/>
    <w:rsid w:val="00C22949"/>
    <w:rsid w:val="00C237CE"/>
    <w:rsid w:val="00C24B13"/>
    <w:rsid w:val="00C25B98"/>
    <w:rsid w:val="00C30309"/>
    <w:rsid w:val="00C34057"/>
    <w:rsid w:val="00C349CE"/>
    <w:rsid w:val="00C3681B"/>
    <w:rsid w:val="00C37A1A"/>
    <w:rsid w:val="00C4633A"/>
    <w:rsid w:val="00C57A43"/>
    <w:rsid w:val="00C6360A"/>
    <w:rsid w:val="00C639B8"/>
    <w:rsid w:val="00C641FB"/>
    <w:rsid w:val="00C73813"/>
    <w:rsid w:val="00C76BF9"/>
    <w:rsid w:val="00C80C14"/>
    <w:rsid w:val="00C81F83"/>
    <w:rsid w:val="00C93F3F"/>
    <w:rsid w:val="00CA1069"/>
    <w:rsid w:val="00CB56B5"/>
    <w:rsid w:val="00CC5C79"/>
    <w:rsid w:val="00CC7FDF"/>
    <w:rsid w:val="00CD12F5"/>
    <w:rsid w:val="00CD68BA"/>
    <w:rsid w:val="00CE3A6C"/>
    <w:rsid w:val="00CE48B9"/>
    <w:rsid w:val="00CF5E00"/>
    <w:rsid w:val="00D10994"/>
    <w:rsid w:val="00D21C28"/>
    <w:rsid w:val="00D23982"/>
    <w:rsid w:val="00D36B64"/>
    <w:rsid w:val="00D45FF2"/>
    <w:rsid w:val="00D569F5"/>
    <w:rsid w:val="00D578CB"/>
    <w:rsid w:val="00D65336"/>
    <w:rsid w:val="00D707F6"/>
    <w:rsid w:val="00D965F3"/>
    <w:rsid w:val="00DA3F05"/>
    <w:rsid w:val="00DA5CD1"/>
    <w:rsid w:val="00DA79DC"/>
    <w:rsid w:val="00DC12B3"/>
    <w:rsid w:val="00DC1A63"/>
    <w:rsid w:val="00DC22CB"/>
    <w:rsid w:val="00DD5D3E"/>
    <w:rsid w:val="00DE476D"/>
    <w:rsid w:val="00DE5F94"/>
    <w:rsid w:val="00DF1066"/>
    <w:rsid w:val="00DF1257"/>
    <w:rsid w:val="00E36964"/>
    <w:rsid w:val="00E369A8"/>
    <w:rsid w:val="00E447D8"/>
    <w:rsid w:val="00E51C9A"/>
    <w:rsid w:val="00E53216"/>
    <w:rsid w:val="00E57AFB"/>
    <w:rsid w:val="00E60F92"/>
    <w:rsid w:val="00E64FD6"/>
    <w:rsid w:val="00E70534"/>
    <w:rsid w:val="00E716C5"/>
    <w:rsid w:val="00E92261"/>
    <w:rsid w:val="00E93527"/>
    <w:rsid w:val="00EA07C8"/>
    <w:rsid w:val="00EA61D1"/>
    <w:rsid w:val="00EA73DA"/>
    <w:rsid w:val="00EB1CF6"/>
    <w:rsid w:val="00EC3F1D"/>
    <w:rsid w:val="00EC54B0"/>
    <w:rsid w:val="00ED3E82"/>
    <w:rsid w:val="00EE6667"/>
    <w:rsid w:val="00EF15E3"/>
    <w:rsid w:val="00EF6DF8"/>
    <w:rsid w:val="00F00A79"/>
    <w:rsid w:val="00F128FC"/>
    <w:rsid w:val="00F15E57"/>
    <w:rsid w:val="00F17DEA"/>
    <w:rsid w:val="00F20D8E"/>
    <w:rsid w:val="00F21F32"/>
    <w:rsid w:val="00F31E83"/>
    <w:rsid w:val="00F3361E"/>
    <w:rsid w:val="00F40788"/>
    <w:rsid w:val="00F473EC"/>
    <w:rsid w:val="00F549F8"/>
    <w:rsid w:val="00F55F0B"/>
    <w:rsid w:val="00F57DF4"/>
    <w:rsid w:val="00F65155"/>
    <w:rsid w:val="00F71FC6"/>
    <w:rsid w:val="00F7394A"/>
    <w:rsid w:val="00F8597C"/>
    <w:rsid w:val="00F87CAE"/>
    <w:rsid w:val="00F94061"/>
    <w:rsid w:val="00F949AF"/>
    <w:rsid w:val="00FB0571"/>
    <w:rsid w:val="00FB0EC5"/>
    <w:rsid w:val="00FB187C"/>
    <w:rsid w:val="00FB5F42"/>
    <w:rsid w:val="00FD1F28"/>
    <w:rsid w:val="00FD47CA"/>
    <w:rsid w:val="00FD67BE"/>
    <w:rsid w:val="00FD7607"/>
    <w:rsid w:val="00FD7E39"/>
    <w:rsid w:val="00FE4F78"/>
    <w:rsid w:val="00FE518A"/>
    <w:rsid w:val="00FF0BC9"/>
    <w:rsid w:val="00FF1A6D"/>
    <w:rsid w:val="00FF2705"/>
    <w:rsid w:val="00FF33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B35813"/>
  <w15:docId w15:val="{18C9090D-E567-415B-8FEC-6ED21B23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284"/>
        <w:tab w:val="left" w:pos="425"/>
        <w:tab w:val="left" w:pos="567"/>
        <w:tab w:val="left" w:pos="851"/>
        <w:tab w:val="left" w:pos="1276"/>
        <w:tab w:val="left" w:pos="1985"/>
        <w:tab w:val="left" w:pos="5216"/>
        <w:tab w:val="decimal" w:pos="7938"/>
        <w:tab w:val="right" w:pos="9299"/>
      </w:tabs>
      <w:spacing w:line="280" w:lineRule="atLeast"/>
    </w:pPr>
    <w:rPr>
      <w:rFonts w:ascii="Arial" w:hAnsi="Arial"/>
      <w:spacing w:val="5"/>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pPr>
      <w:tabs>
        <w:tab w:val="clear" w:pos="284"/>
      </w:tabs>
      <w:ind w:left="14" w:hanging="14"/>
    </w:pPr>
    <w:rPr>
      <w:lang w:val="de-DE"/>
    </w:rPr>
  </w:style>
  <w:style w:type="paragraph" w:styleId="Standardeinzug">
    <w:name w:val="Normal Indent"/>
    <w:basedOn w:val="Standard"/>
    <w:next w:val="Standard"/>
    <w:semiHidden/>
    <w:pPr>
      <w:ind w:left="425" w:hanging="425"/>
    </w:pPr>
  </w:style>
  <w:style w:type="paragraph" w:customStyle="1" w:styleId="Aufzhlung1">
    <w:name w:val="Aufzählung 1"/>
    <w:basedOn w:val="Standard"/>
    <w:pPr>
      <w:ind w:left="284" w:hanging="284"/>
    </w:pPr>
  </w:style>
  <w:style w:type="paragraph" w:customStyle="1" w:styleId="Aufzhlung2">
    <w:name w:val="Aufzählung 2"/>
    <w:basedOn w:val="Aufzhlung1"/>
    <w:pPr>
      <w:ind w:left="851"/>
    </w:pPr>
  </w:style>
  <w:style w:type="paragraph" w:customStyle="1" w:styleId="Aufzhlung3">
    <w:name w:val="Aufzählung 3"/>
    <w:basedOn w:val="Aufzhlung2"/>
    <w:pPr>
      <w:ind w:left="1702"/>
    </w:pPr>
  </w:style>
  <w:style w:type="paragraph" w:customStyle="1" w:styleId="Gliederung1">
    <w:name w:val="Gliederung 1"/>
    <w:basedOn w:val="Standard"/>
    <w:pPr>
      <w:keepNext/>
      <w:spacing w:before="240"/>
    </w:pPr>
    <w:rPr>
      <w:i/>
    </w:rPr>
  </w:style>
  <w:style w:type="paragraph" w:customStyle="1" w:styleId="Gliederung2">
    <w:name w:val="Gliederung 2"/>
    <w:basedOn w:val="Standard"/>
    <w:pPr>
      <w:spacing w:before="120"/>
    </w:pPr>
    <w:rPr>
      <w:i/>
    </w:rPr>
  </w:style>
  <w:style w:type="paragraph" w:customStyle="1" w:styleId="Gliederung3">
    <w:name w:val="Gliederung 3"/>
    <w:basedOn w:val="Standard"/>
    <w:rPr>
      <w:i/>
    </w:rPr>
  </w:style>
  <w:style w:type="paragraph" w:styleId="Verzeichnis1">
    <w:name w:val="toc 1"/>
    <w:basedOn w:val="Standard"/>
    <w:next w:val="Standard"/>
    <w:autoRedefine/>
    <w:semiHidden/>
    <w:rsid w:val="00C1179B"/>
    <w:pPr>
      <w:spacing w:line="360" w:lineRule="atLeast"/>
    </w:pPr>
  </w:style>
  <w:style w:type="paragraph" w:styleId="Verzeichnis2">
    <w:name w:val="toc 2"/>
    <w:basedOn w:val="Standard"/>
    <w:next w:val="Standard"/>
    <w:autoRedefine/>
    <w:semiHidden/>
    <w:pPr>
      <w:tabs>
        <w:tab w:val="clear" w:pos="284"/>
        <w:tab w:val="clear" w:pos="567"/>
        <w:tab w:val="clear" w:pos="851"/>
        <w:tab w:val="clear" w:pos="1276"/>
        <w:tab w:val="clear" w:pos="1985"/>
        <w:tab w:val="clear" w:pos="5216"/>
        <w:tab w:val="clear" w:pos="7938"/>
      </w:tabs>
      <w:ind w:left="425"/>
    </w:pPr>
  </w:style>
  <w:style w:type="paragraph" w:styleId="Verzeichnis3">
    <w:name w:val="toc 3"/>
    <w:basedOn w:val="Standard"/>
    <w:next w:val="Standard"/>
    <w:autoRedefine/>
    <w:semiHidden/>
    <w:pPr>
      <w:tabs>
        <w:tab w:val="clear" w:pos="284"/>
        <w:tab w:val="clear" w:pos="425"/>
        <w:tab w:val="clear" w:pos="567"/>
        <w:tab w:val="clear" w:pos="851"/>
        <w:tab w:val="clear" w:pos="1276"/>
        <w:tab w:val="clear" w:pos="1985"/>
        <w:tab w:val="clear" w:pos="5216"/>
        <w:tab w:val="clear" w:pos="7938"/>
        <w:tab w:val="left" w:pos="1559"/>
      </w:tabs>
      <w:ind w:left="851"/>
    </w:pPr>
  </w:style>
  <w:style w:type="paragraph" w:styleId="Fuzeile">
    <w:name w:val="footer"/>
    <w:basedOn w:val="Standard"/>
    <w:link w:val="FuzeileZchn"/>
    <w:pPr>
      <w:tabs>
        <w:tab w:val="clear" w:pos="284"/>
        <w:tab w:val="clear" w:pos="425"/>
        <w:tab w:val="clear" w:pos="567"/>
        <w:tab w:val="clear" w:pos="851"/>
        <w:tab w:val="clear" w:pos="1276"/>
        <w:tab w:val="clear" w:pos="1985"/>
        <w:tab w:val="clear" w:pos="5216"/>
        <w:tab w:val="clear" w:pos="7938"/>
        <w:tab w:val="clear" w:pos="9299"/>
        <w:tab w:val="right" w:pos="9072"/>
      </w:tabs>
    </w:pPr>
    <w:rPr>
      <w:sz w:val="12"/>
    </w:rPr>
  </w:style>
  <w:style w:type="paragraph" w:styleId="Kopfzeile">
    <w:name w:val="header"/>
    <w:basedOn w:val="Standard"/>
    <w:link w:val="KopfzeileZchn"/>
    <w:semiHidden/>
    <w:pPr>
      <w:tabs>
        <w:tab w:val="clear" w:pos="284"/>
        <w:tab w:val="clear" w:pos="425"/>
        <w:tab w:val="clear" w:pos="567"/>
        <w:tab w:val="clear" w:pos="851"/>
        <w:tab w:val="clear" w:pos="1276"/>
        <w:tab w:val="clear" w:pos="1985"/>
        <w:tab w:val="clear" w:pos="5216"/>
        <w:tab w:val="clear" w:pos="7938"/>
        <w:tab w:val="clear" w:pos="9299"/>
        <w:tab w:val="right" w:pos="9072"/>
      </w:tabs>
    </w:pPr>
  </w:style>
  <w:style w:type="paragraph" w:customStyle="1" w:styleId="Absender">
    <w:name w:val="Absender"/>
    <w:basedOn w:val="Standard"/>
    <w:pPr>
      <w:spacing w:line="240" w:lineRule="atLeast"/>
    </w:pPr>
    <w:rPr>
      <w:spacing w:val="0"/>
      <w:sz w:val="18"/>
    </w:rPr>
  </w:style>
  <w:style w:type="paragraph" w:customStyle="1" w:styleId="Adresse">
    <w:name w:val="Adresse"/>
    <w:basedOn w:val="Standard"/>
    <w:pPr>
      <w:spacing w:line="240" w:lineRule="auto"/>
    </w:pPr>
  </w:style>
  <w:style w:type="paragraph" w:customStyle="1" w:styleId="Betreff">
    <w:name w:val="Betreff"/>
    <w:basedOn w:val="Standard"/>
    <w:next w:val="Standard"/>
    <w:rPr>
      <w:b/>
      <w:lang w:val="fr-FR"/>
    </w:rPr>
  </w:style>
  <w:style w:type="paragraph" w:customStyle="1" w:styleId="Gruss">
    <w:name w:val="Gruss"/>
    <w:basedOn w:val="Standard"/>
    <w:next w:val="Standard"/>
    <w:rPr>
      <w:b/>
      <w:lang w:val="fr-FR"/>
    </w:rPr>
  </w:style>
  <w:style w:type="paragraph" w:styleId="Textkrper-Einzug2">
    <w:name w:val="Body Text Indent 2"/>
    <w:basedOn w:val="Standard"/>
    <w:semiHidden/>
    <w:pPr>
      <w:tabs>
        <w:tab w:val="clear" w:pos="284"/>
      </w:tabs>
      <w:ind w:left="322" w:hanging="322"/>
    </w:pPr>
    <w:rPr>
      <w:lang w:val="de-DE"/>
    </w:rPr>
  </w:style>
  <w:style w:type="paragraph" w:styleId="Textkrper-Einzug3">
    <w:name w:val="Body Text Indent 3"/>
    <w:basedOn w:val="Standard"/>
    <w:semiHidden/>
    <w:pPr>
      <w:ind w:left="294" w:hanging="294"/>
    </w:pPr>
    <w:rPr>
      <w:lang w:val="de-DE"/>
    </w:rPr>
  </w:style>
  <w:style w:type="paragraph" w:styleId="Sprechblasentext">
    <w:name w:val="Balloon Text"/>
    <w:basedOn w:val="Standard"/>
    <w:link w:val="SprechblasentextZchn"/>
    <w:uiPriority w:val="99"/>
    <w:semiHidden/>
    <w:unhideWhenUsed/>
    <w:rsid w:val="006B7189"/>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7189"/>
    <w:rPr>
      <w:rFonts w:ascii="Tahoma" w:hAnsi="Tahoma" w:cs="Tahoma"/>
      <w:spacing w:val="5"/>
      <w:sz w:val="16"/>
      <w:szCs w:val="16"/>
      <w:lang w:eastAsia="de-DE"/>
    </w:rPr>
  </w:style>
  <w:style w:type="paragraph" w:styleId="Listenabsatz">
    <w:name w:val="List Paragraph"/>
    <w:basedOn w:val="Standard"/>
    <w:uiPriority w:val="34"/>
    <w:qFormat/>
    <w:rsid w:val="000E0CB5"/>
    <w:pPr>
      <w:ind w:left="720"/>
      <w:contextualSpacing/>
    </w:pPr>
  </w:style>
  <w:style w:type="paragraph" w:customStyle="1" w:styleId="Default">
    <w:name w:val="Default"/>
    <w:rsid w:val="00291253"/>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447D8"/>
    <w:rPr>
      <w:color w:val="0563C1" w:themeColor="hyperlink"/>
      <w:u w:val="single"/>
    </w:rPr>
  </w:style>
  <w:style w:type="paragraph" w:styleId="StandardWeb">
    <w:name w:val="Normal (Web)"/>
    <w:basedOn w:val="Standard"/>
    <w:uiPriority w:val="99"/>
    <w:semiHidden/>
    <w:unhideWhenUsed/>
    <w:rsid w:val="00DA5CD1"/>
    <w:pPr>
      <w:tabs>
        <w:tab w:val="clear" w:pos="284"/>
        <w:tab w:val="clear" w:pos="425"/>
        <w:tab w:val="clear" w:pos="567"/>
        <w:tab w:val="clear" w:pos="851"/>
        <w:tab w:val="clear" w:pos="1276"/>
        <w:tab w:val="clear" w:pos="1985"/>
        <w:tab w:val="clear" w:pos="5216"/>
        <w:tab w:val="clear" w:pos="7938"/>
        <w:tab w:val="clear" w:pos="9299"/>
      </w:tabs>
      <w:spacing w:after="165" w:line="240" w:lineRule="auto"/>
    </w:pPr>
    <w:rPr>
      <w:rFonts w:ascii="Times New Roman" w:hAnsi="Times New Roman"/>
      <w:spacing w:val="0"/>
      <w:sz w:val="26"/>
      <w:szCs w:val="26"/>
      <w:lang w:eastAsia="de-CH"/>
    </w:rPr>
  </w:style>
  <w:style w:type="paragraph" w:styleId="Funotentext">
    <w:name w:val="footnote text"/>
    <w:basedOn w:val="Standard"/>
    <w:link w:val="FunotentextZchn"/>
    <w:uiPriority w:val="99"/>
    <w:semiHidden/>
    <w:unhideWhenUsed/>
    <w:rsid w:val="007A63AE"/>
    <w:pPr>
      <w:tabs>
        <w:tab w:val="clear" w:pos="425"/>
        <w:tab w:val="clear" w:pos="851"/>
        <w:tab w:val="clear" w:pos="1276"/>
        <w:tab w:val="clear" w:pos="1985"/>
        <w:tab w:val="clear" w:pos="5216"/>
        <w:tab w:val="clear" w:pos="7938"/>
        <w:tab w:val="clear" w:pos="9299"/>
        <w:tab w:val="right" w:pos="9356"/>
      </w:tabs>
      <w:spacing w:line="240" w:lineRule="auto"/>
    </w:pPr>
    <w:rPr>
      <w:szCs w:val="20"/>
    </w:rPr>
  </w:style>
  <w:style w:type="character" w:customStyle="1" w:styleId="FunotentextZchn">
    <w:name w:val="Fußnotentext Zchn"/>
    <w:basedOn w:val="Absatz-Standardschriftart"/>
    <w:link w:val="Funotentext"/>
    <w:uiPriority w:val="99"/>
    <w:semiHidden/>
    <w:rsid w:val="007A63AE"/>
    <w:rPr>
      <w:rFonts w:ascii="Arial" w:hAnsi="Arial"/>
      <w:spacing w:val="5"/>
      <w:lang w:eastAsia="de-DE"/>
    </w:rPr>
  </w:style>
  <w:style w:type="character" w:styleId="Funotenzeichen">
    <w:name w:val="footnote reference"/>
    <w:basedOn w:val="Absatz-Standardschriftart"/>
    <w:uiPriority w:val="99"/>
    <w:semiHidden/>
    <w:unhideWhenUsed/>
    <w:rsid w:val="007A63AE"/>
    <w:rPr>
      <w:vertAlign w:val="superscript"/>
    </w:rPr>
  </w:style>
  <w:style w:type="character" w:customStyle="1" w:styleId="FuzeileZchn">
    <w:name w:val="Fußzeile Zchn"/>
    <w:basedOn w:val="Absatz-Standardschriftart"/>
    <w:link w:val="Fuzeile"/>
    <w:uiPriority w:val="99"/>
    <w:rsid w:val="001F2944"/>
    <w:rPr>
      <w:rFonts w:ascii="Arial" w:hAnsi="Arial"/>
      <w:spacing w:val="5"/>
      <w:sz w:val="12"/>
      <w:szCs w:val="24"/>
      <w:lang w:eastAsia="de-DE"/>
    </w:rPr>
  </w:style>
  <w:style w:type="table" w:styleId="Tabellenraster">
    <w:name w:val="Table Grid"/>
    <w:basedOn w:val="NormaleTabelle"/>
    <w:uiPriority w:val="59"/>
    <w:rsid w:val="001F2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F2944"/>
    <w:rPr>
      <w:color w:val="808080"/>
    </w:rPr>
  </w:style>
  <w:style w:type="character" w:customStyle="1" w:styleId="KopfzeileZchn">
    <w:name w:val="Kopfzeile Zchn"/>
    <w:basedOn w:val="Absatz-Standardschriftart"/>
    <w:link w:val="Kopfzeile"/>
    <w:semiHidden/>
    <w:rsid w:val="009D5B7F"/>
    <w:rPr>
      <w:rFonts w:ascii="Arial" w:hAnsi="Arial"/>
      <w:spacing w:val="5"/>
      <w:szCs w:val="24"/>
      <w:lang w:eastAsia="de-DE"/>
    </w:rPr>
  </w:style>
  <w:style w:type="character" w:styleId="NichtaufgelsteErwhnung">
    <w:name w:val="Unresolved Mention"/>
    <w:basedOn w:val="Absatz-Standardschriftart"/>
    <w:uiPriority w:val="99"/>
    <w:semiHidden/>
    <w:unhideWhenUsed/>
    <w:rsid w:val="002C5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30583">
      <w:bodyDiv w:val="1"/>
      <w:marLeft w:val="0"/>
      <w:marRight w:val="0"/>
      <w:marTop w:val="0"/>
      <w:marBottom w:val="0"/>
      <w:divBdr>
        <w:top w:val="none" w:sz="0" w:space="0" w:color="auto"/>
        <w:left w:val="none" w:sz="0" w:space="0" w:color="auto"/>
        <w:bottom w:val="none" w:sz="0" w:space="0" w:color="auto"/>
        <w:right w:val="none" w:sz="0" w:space="0" w:color="auto"/>
      </w:divBdr>
      <w:divsChild>
        <w:div w:id="523910345">
          <w:marLeft w:val="0"/>
          <w:marRight w:val="0"/>
          <w:marTop w:val="0"/>
          <w:marBottom w:val="0"/>
          <w:divBdr>
            <w:top w:val="none" w:sz="0" w:space="0" w:color="auto"/>
            <w:left w:val="none" w:sz="0" w:space="0" w:color="auto"/>
            <w:bottom w:val="none" w:sz="0" w:space="0" w:color="auto"/>
            <w:right w:val="none" w:sz="0" w:space="0" w:color="auto"/>
          </w:divBdr>
          <w:divsChild>
            <w:div w:id="1449080336">
              <w:marLeft w:val="0"/>
              <w:marRight w:val="0"/>
              <w:marTop w:val="0"/>
              <w:marBottom w:val="0"/>
              <w:divBdr>
                <w:top w:val="none" w:sz="0" w:space="0" w:color="auto"/>
                <w:left w:val="none" w:sz="0" w:space="0" w:color="auto"/>
                <w:bottom w:val="none" w:sz="0" w:space="0" w:color="auto"/>
                <w:right w:val="none" w:sz="0" w:space="0" w:color="auto"/>
              </w:divBdr>
              <w:divsChild>
                <w:div w:id="1649819311">
                  <w:marLeft w:val="-225"/>
                  <w:marRight w:val="-225"/>
                  <w:marTop w:val="0"/>
                  <w:marBottom w:val="0"/>
                  <w:divBdr>
                    <w:top w:val="none" w:sz="0" w:space="0" w:color="auto"/>
                    <w:left w:val="none" w:sz="0" w:space="0" w:color="auto"/>
                    <w:bottom w:val="none" w:sz="0" w:space="0" w:color="auto"/>
                    <w:right w:val="none" w:sz="0" w:space="0" w:color="auto"/>
                  </w:divBdr>
                  <w:divsChild>
                    <w:div w:id="1889803132">
                      <w:marLeft w:val="0"/>
                      <w:marRight w:val="0"/>
                      <w:marTop w:val="0"/>
                      <w:marBottom w:val="0"/>
                      <w:divBdr>
                        <w:top w:val="none" w:sz="0" w:space="0" w:color="auto"/>
                        <w:left w:val="none" w:sz="0" w:space="0" w:color="auto"/>
                        <w:bottom w:val="none" w:sz="0" w:space="0" w:color="auto"/>
                        <w:right w:val="none" w:sz="0" w:space="0" w:color="auto"/>
                      </w:divBdr>
                      <w:divsChild>
                        <w:div w:id="1098140633">
                          <w:marLeft w:val="-225"/>
                          <w:marRight w:val="-225"/>
                          <w:marTop w:val="0"/>
                          <w:marBottom w:val="0"/>
                          <w:divBdr>
                            <w:top w:val="none" w:sz="0" w:space="0" w:color="auto"/>
                            <w:left w:val="none" w:sz="0" w:space="0" w:color="auto"/>
                            <w:bottom w:val="none" w:sz="0" w:space="0" w:color="auto"/>
                            <w:right w:val="none" w:sz="0" w:space="0" w:color="auto"/>
                          </w:divBdr>
                          <w:divsChild>
                            <w:div w:id="1977491183">
                              <w:marLeft w:val="0"/>
                              <w:marRight w:val="0"/>
                              <w:marTop w:val="0"/>
                              <w:marBottom w:val="0"/>
                              <w:divBdr>
                                <w:top w:val="none" w:sz="0" w:space="0" w:color="auto"/>
                                <w:left w:val="none" w:sz="0" w:space="0" w:color="auto"/>
                                <w:bottom w:val="none" w:sz="0" w:space="0" w:color="auto"/>
                                <w:right w:val="none" w:sz="0" w:space="0" w:color="auto"/>
                              </w:divBdr>
                              <w:divsChild>
                                <w:div w:id="3789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28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rovidus-pk.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fo.hr@oks.c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ks-ek02\AppData\Local\Microsoft\Windows\INetCache\Content.Outlook\XBGOQ5EE\Merkblatt%20BVG%20f&#252;r%20Neueintreten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wsscCreateDate xmlns="0aada5f9-0189-45d7-9ae8-c63adbacc090">2019-03-22T13:33:00+00:00</gwsscCreateDate>
    <gwsscCoordinatorInitials xmlns="f0cd3ec7-ba36-48c5-ad13-f0af2964da33" xsi:nil="true"/>
    <gwsscFeedbackWF xmlns="0aada5f9-0189-45d7-9ae8-c63adbacc090" xsi:nil="true"/>
    <gwsscOwner xmlns="051bce4c-71a7-46a7-b433-1e93f68d673c">
      <UserInfo>
        <DisplayName>Akermann Janine OKS-HRP</DisplayName>
        <AccountId>22</AccountId>
        <AccountType/>
      </UserInfo>
    </gwsscOwner>
    <gwsscCoordinator xmlns="051bce4c-71a7-46a7-b433-1e93f68d673c">
      <UserInfo>
        <DisplayName>Schnyder Nicole OKS-HRM</DisplayName>
        <AccountId>16</AccountId>
        <AccountType/>
      </UserInfo>
    </gwsscCoordinator>
    <gwsscModerationStatus xmlns="0f63e6de-1ae7-4686-9785-82d8cb4fa327" xsi:nil="true"/>
    <gwsscApprovedByInitials xmlns="6e9f3656-8eeb-4f6f-b0ad-053843468f44" xsi:nil="true"/>
    <gwsscOwnerInitials xmlns="f0cd3ec7-ba36-48c5-ad13-f0af2964da33" xsi:nil="true"/>
    <gwsscModifiedByInitials xmlns="6e9f3656-8eeb-4f6f-b0ad-053843468f44" xsi:nil="true"/>
    <gwsscCheckedByInitials xmlns="6e9f3656-8eeb-4f6f-b0ad-053843468f44">Microsoft.SharePoint.Client.ClientResult`1[System.String]</gwsscCheckedByInitials>
    <gwsscModifiedDate xmlns="6e9f3656-8eeb-4f6f-b0ad-053843468f44">2026-06-23T07:56:20+00:00</gwsscModifiedDate>
    <gwsscApprovalWF xmlns="0aada5f9-0189-45d7-9ae8-c63adbacc090">0#;Approved</gwsscApprovalWF>
    <gwsscApprovedBy xmlns="0f63e6de-1ae7-4686-9785-82d8cb4fa327">
      <UserInfo>
        <DisplayName/>
        <AccountId xsi:nil="true"/>
        <AccountType/>
      </UserInfo>
    </gwsscApprovedBy>
    <gwsscNextCheck xmlns="0aada5f9-0189-45d7-9ae8-c63adbacc090">2028-03-18T15:43:13+00:00</gwsscNextCheck>
    <gwsscCheckedBy xmlns="0f63e6de-1ae7-4686-9785-82d8cb4fa327">
      <UserInfo>
        <DisplayName>Akermann Janine OKS-HRP</DisplayName>
        <AccountId>22</AccountId>
        <AccountType/>
      </UserInfo>
    </gwsscCheckedBy>
    <gwsscChecked xmlns="0f63e6de-1ae7-4686-9785-82d8cb4fa327">2026-06-23T07:56:23+00:00</gwsscChecked>
    <gwsscApproved xmlns="0f63e6de-1ae7-4686-9785-82d8cb4fa327">2026-03-18T15:43:13+00:00</gwsscApproved>
    <gwsscConsulationBy xmlns="0aada5f9-0189-45d7-9ae8-c63adbacc090" xsi:nil="true"/>
    <TaxCatchAll xmlns="484c8c59-755d-4516-b8d2-1621b38262b4">
      <Value>6</Value>
      <Value>3</Value>
      <Value>2</Value>
      <Value>1</Value>
    </TaxCatchAll>
    <gwsscApprovalInformation xmlns="6f0bbb6d-8b5b-490c-9ecd-f82b9e3a7b3b" xsi:nil="true"/>
    <gwsscName xmlns="3a192790-bdc3-4cf3-bb7e-b0d2126ed4e8">Merkblatt BVG für Neueintretende.dotx</gwsscName>
    <TaxCatchAllLabel xmlns="484c8c59-755d-4516-b8d2-1621b38262b4"/>
    <_dlc_DocIdUrl xmlns="6362945a-2116-43d2-94c7-a1f555953824">
      <Url>https://www.pulsnet.ch/sites/ORG-HRM-HRM/_layouts/15/DocIdRedir.aspx?ID=OKSWEB-1816577773-129</Url>
      <Description>OKSWEB-1816577773-129</Description>
    </_dlc_DocIdUrl>
    <gwsscFeedbackInformation xmlns="6f0bbb6d-8b5b-490c-9ecd-f82b9e3a7b3b" xsi:nil="true"/>
    <cf1ae9938a53438d9808f69e44942ab1 xmlns="883f61da-8488-4ed3-97b7-4fe646e4c38a">
      <Terms xmlns="http://schemas.microsoft.com/office/infopath/2007/PartnerControls">
        <TermInfo xmlns="http://schemas.microsoft.com/office/infopath/2007/PartnerControls">
          <TermName xmlns="http://schemas.microsoft.com/office/infopath/2007/PartnerControls">Formular</TermName>
          <TermId xmlns="http://schemas.microsoft.com/office/infopath/2007/PartnerControls">d3167627-374f-4b22-8bc3-7f98d34229b2</TermId>
        </TermInfo>
      </Terms>
    </cf1ae9938a53438d9808f69e44942ab1>
    <cc0f6306b37b4decbbac2ef1a6a8951b xmlns="883f61da-8488-4ed3-97b7-4fe646e4c38a">
      <Terms xmlns="http://schemas.microsoft.com/office/infopath/2007/PartnerControls">
        <TermInfo xmlns="http://schemas.microsoft.com/office/infopath/2007/PartnerControls">
          <TermName xmlns="http://schemas.microsoft.com/office/infopath/2007/PartnerControls">OKS</TermName>
          <TermId xmlns="http://schemas.microsoft.com/office/infopath/2007/PartnerControls">38e2fa43-ee0b-4e18-9c76-0533c1668e9d</TermId>
        </TermInfo>
      </Terms>
    </cc0f6306b37b4decbbac2ef1a6a8951b>
    <gwsscReviewInterval xmlns="051bce4c-71a7-46a7-b433-1e93f68d673c">24</gwsscReviewInterval>
    <f030d503a854410da6cac9aa97e37479 xmlns="883f61da-8488-4ed3-97b7-4fe646e4c38a">
      <Terms xmlns="http://schemas.microsoft.com/office/infopath/2007/PartnerControls">
        <TermInfo xmlns="http://schemas.microsoft.com/office/infopath/2007/PartnerControls">
          <TermName xmlns="http://schemas.microsoft.com/office/infopath/2007/PartnerControls">Human Resources Management</TermName>
          <TermId xmlns="http://schemas.microsoft.com/office/infopath/2007/PartnerControls">7261cf93-16af-4ce0-8f83-33a07ca9ce73</TermId>
        </TermInfo>
      </Terms>
    </f030d503a854410da6cac9aa97e37479>
    <bc84195e10814d609b564ff73937a7e4 xmlns="883f61da-8488-4ed3-97b7-4fe646e4c38a">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8ccfa8d6-7e8a-4dfc-9737-9adcc597c2fe</TermId>
        </TermInfo>
      </Terms>
    </bc84195e10814d609b564ff73937a7e4>
    <gwsscNotice xmlns="883f61da-8488-4ed3-97b7-4fe646e4c38a" xsi:nil="true"/>
    <_dlc_DocId xmlns="6362945a-2116-43d2-94c7-a1f555953824">OKSWEB-1816577773-129</_dlc_DocId>
    <gwsscApprovalStatusTxt xmlns="3a192790-bdc3-4cf3-bb7e-b0d2126ed4e8">Genehmigt</gwsscApprovalStatusTxt>
    <gwsscVersionTxt xmlns="3a192790-bdc3-4cf3-bb7e-b0d2126ed4e8">12.0</gwsscVersionTxt>
    <gwsscOrgShort xmlns="3a192790-bdc3-4cf3-bb7e-b0d2126ed4e8" xsi:nil="true"/>
    <gwsscApprovedByTxt xmlns="3a192790-bdc3-4cf3-bb7e-b0d2126ed4e8">Schnyder Nicole OKS-HRM</gwsscApprovedByTxt>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Gelenkte Dokumente SVSG" ma:contentTypeID="0x010100713832083F32DD4A8E13216628BA6E5501007B33A33F6CA0EC448565395E899473CF" ma:contentTypeVersion="85" ma:contentTypeDescription="Ein neues Dokument erstellen." ma:contentTypeScope="" ma:versionID="e13c2ea573d94d2299febf4665d2e6b2">
  <xsd:schema xmlns:xsd="http://www.w3.org/2001/XMLSchema" xmlns:xs="http://www.w3.org/2001/XMLSchema" xmlns:p="http://schemas.microsoft.com/office/2006/metadata/properties" xmlns:ns2="6362945a-2116-43d2-94c7-a1f555953824" xmlns:ns3="883f61da-8488-4ed3-97b7-4fe646e4c38a" xmlns:ns4="0f63e6de-1ae7-4686-9785-82d8cb4fa327" xmlns:ns5="6f0bbb6d-8b5b-490c-9ecd-f82b9e3a7b3b" xmlns:ns6="051bce4c-71a7-46a7-b433-1e93f68d673c" xmlns:ns7="0aada5f9-0189-45d7-9ae8-c63adbacc090" xmlns:ns8="3a192790-bdc3-4cf3-bb7e-b0d2126ed4e8" xmlns:ns9="6e9f3656-8eeb-4f6f-b0ad-053843468f44" xmlns:ns10="f0cd3ec7-ba36-48c5-ad13-f0af2964da33" xmlns:ns11="484c8c59-755d-4516-b8d2-1621b38262b4" targetNamespace="http://schemas.microsoft.com/office/2006/metadata/properties" ma:root="true" ma:fieldsID="a8a1d74b695acb56fe98558ff3187318" ns2:_="" ns3:_="" ns4:_="" ns5:_="" ns6:_="" ns7:_="" ns8:_="" ns9:_="" ns10:_="" ns11:_="">
    <xsd:import namespace="6362945a-2116-43d2-94c7-a1f555953824"/>
    <xsd:import namespace="883f61da-8488-4ed3-97b7-4fe646e4c38a"/>
    <xsd:import namespace="0f63e6de-1ae7-4686-9785-82d8cb4fa327"/>
    <xsd:import namespace="6f0bbb6d-8b5b-490c-9ecd-f82b9e3a7b3b"/>
    <xsd:import namespace="051bce4c-71a7-46a7-b433-1e93f68d673c"/>
    <xsd:import namespace="0aada5f9-0189-45d7-9ae8-c63adbacc090"/>
    <xsd:import namespace="3a192790-bdc3-4cf3-bb7e-b0d2126ed4e8"/>
    <xsd:import namespace="6e9f3656-8eeb-4f6f-b0ad-053843468f44"/>
    <xsd:import namespace="f0cd3ec7-ba36-48c5-ad13-f0af2964da33"/>
    <xsd:import namespace="484c8c59-755d-4516-b8d2-1621b38262b4"/>
    <xsd:element name="properties">
      <xsd:complexType>
        <xsd:sequence>
          <xsd:element name="documentManagement">
            <xsd:complexType>
              <xsd:all>
                <xsd:element ref="ns3:gwsscNotice" minOccurs="0"/>
                <xsd:element ref="ns4:gwsscChecked" minOccurs="0"/>
                <xsd:element ref="ns4:gwsscCheckedBy" minOccurs="0"/>
                <xsd:element ref="ns4:gwsscApproved" minOccurs="0"/>
                <xsd:element ref="ns4:gwsscApprovedBy" minOccurs="0"/>
                <xsd:element ref="ns5:gwsscApprovalInformation" minOccurs="0"/>
                <xsd:element ref="ns6:gwsscOwner"/>
                <xsd:element ref="ns7:gwsscConsulationBy" minOccurs="0"/>
                <xsd:element ref="ns5:gwsscFeedbackInformation" minOccurs="0"/>
                <xsd:element ref="ns6:gwsscCoordinator"/>
                <xsd:element ref="ns7:gwsscNextCheck" minOccurs="0"/>
                <xsd:element ref="ns8:gwsscOrgShort" minOccurs="0"/>
                <xsd:element ref="ns8:gwsscApprovalStatusTxt" minOccurs="0"/>
                <xsd:element ref="ns8:gwsscVersionTxt" minOccurs="0"/>
                <xsd:element ref="ns8:gwsscApprovedByTxt" minOccurs="0"/>
                <xsd:element ref="ns8:gwsscName" minOccurs="0"/>
                <xsd:element ref="ns6:gwsscReviewInterval" minOccurs="0"/>
                <xsd:element ref="ns4:gwsscModerationStatus" minOccurs="0"/>
                <xsd:element ref="ns9:gwsscApprovedByInitials" minOccurs="0"/>
                <xsd:element ref="ns9:gwsscCheckedByInitials" minOccurs="0"/>
                <xsd:element ref="ns9:gwsscModifiedByInitials" minOccurs="0"/>
                <xsd:element ref="ns9:gwsscModifiedDate" minOccurs="0"/>
                <xsd:element ref="ns10:gwsscOwnerInitials" minOccurs="0"/>
                <xsd:element ref="ns10:gwsscCoordinatorInitials" minOccurs="0"/>
                <xsd:element ref="ns7:gwsscApprovalWF" minOccurs="0"/>
                <xsd:element ref="ns7:gwsscFeedbackWF" minOccurs="0"/>
                <xsd:element ref="ns7:gwsscCreateDate" minOccurs="0"/>
                <xsd:element ref="ns11:TaxCatchAll" minOccurs="0"/>
                <xsd:element ref="ns11:TaxCatchAllLabel" minOccurs="0"/>
                <xsd:element ref="ns3:cf1ae9938a53438d9808f69e44942ab1" minOccurs="0"/>
                <xsd:element ref="ns3:cc0f6306b37b4decbbac2ef1a6a8951b" minOccurs="0"/>
                <xsd:element ref="ns3:bc84195e10814d609b564ff73937a7e4" minOccurs="0"/>
                <xsd:element ref="ns3:f030d503a854410da6cac9aa97e37479" minOccurs="0"/>
                <xsd:element ref="ns2:_dlc_DocIdUrl" minOccurs="0"/>
                <xsd:element ref="ns2:_dlc_DocIdPersistId" minOccurs="0"/>
                <xsd:element ref="ns2: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62945a-2116-43d2-94c7-a1f555953824" elementFormDefault="qualified">
    <xsd:import namespace="http://schemas.microsoft.com/office/2006/documentManagement/types"/>
    <xsd:import namespace="http://schemas.microsoft.com/office/infopath/2007/PartnerControls"/>
    <xsd:element name="_dlc_DocIdUrl" ma:index="42"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Beständige ID" ma:description="ID beim Hinzufügen beibehalten." ma:hidden="true" ma:internalName="_dlc_DocIdPersistId" ma:readOnly="true">
      <xsd:simpleType>
        <xsd:restriction base="dms:Boolean"/>
      </xsd:simpleType>
    </xsd:element>
    <xsd:element name="_dlc_DocId" ma:index="47" nillable="true" ma:displayName="Wert der Dokument-ID" ma:description="Der Wert der diesem Element zugewiesenen Dokument-ID."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3f61da-8488-4ed3-97b7-4fe646e4c38a" elementFormDefault="qualified">
    <xsd:import namespace="http://schemas.microsoft.com/office/2006/documentManagement/types"/>
    <xsd:import namespace="http://schemas.microsoft.com/office/infopath/2007/PartnerControls"/>
    <xsd:element name="gwsscNotice" ma:index="7" nillable="true" ma:displayName="Hinweis" ma:internalName="gwsscNotice" ma:readOnly="false">
      <xsd:simpleType>
        <xsd:restriction base="dms:Note">
          <xsd:maxLength value="255"/>
        </xsd:restriction>
      </xsd:simpleType>
    </xsd:element>
    <xsd:element name="cf1ae9938a53438d9808f69e44942ab1" ma:index="36" ma:taxonomy="true" ma:internalName="cf1ae9938a53438d9808f69e44942ab1" ma:taxonomyFieldName="gwsscDokumentenart" ma:displayName="Dokumentenart" ma:readOnly="false" ma:default="" ma:fieldId="{cf1ae993-8a53-438d-9808-f69e44942ab1}" ma:sspId="81586bc8-47dd-4de9-815a-c1da9b42e9bc" ma:termSetId="1cc741c5-a6ba-4bb8-894d-df1340c20a8d" ma:anchorId="00000000-0000-0000-0000-000000000000" ma:open="false" ma:isKeyword="false">
      <xsd:complexType>
        <xsd:sequence>
          <xsd:element ref="pc:Terms" minOccurs="0" maxOccurs="1"/>
        </xsd:sequence>
      </xsd:complexType>
    </xsd:element>
    <xsd:element name="cc0f6306b37b4decbbac2ef1a6a8951b" ma:index="37" ma:taxonomy="true" ma:internalName="cc0f6306b37b4decbbac2ef1a6a8951b" ma:taxonomyFieldName="gwsscGueltigkeitsbereich" ma:displayName="Geltungsbereich" ma:readOnly="false" ma:default="" ma:fieldId="{cc0f6306-b37b-4dec-bbac-2ef1a6a8951b}" ma:sspId="81586bc8-47dd-4de9-815a-c1da9b42e9bc" ma:termSetId="6feae690-9314-4094-9ffc-d152dcc5ee7d" ma:anchorId="00000000-0000-0000-0000-000000000000" ma:open="false" ma:isKeyword="false">
      <xsd:complexType>
        <xsd:sequence>
          <xsd:element ref="pc:Terms" minOccurs="0" maxOccurs="1"/>
        </xsd:sequence>
      </xsd:complexType>
    </xsd:element>
    <xsd:element name="bc84195e10814d609b564ff73937a7e4" ma:index="38" ma:taxonomy="true" ma:internalName="bc84195e10814d609b564ff73937a7e4" ma:taxonomyFieldName="gwsscInformationClassification" ma:displayName="Informationsklassifizierung" ma:readOnly="false" ma:default="2;#Intern|8ccfa8d6-7e8a-4dfc-9737-9adcc597c2fe" ma:fieldId="{bc84195e-1081-4d60-9b56-4ff73937a7e4}" ma:sspId="81586bc8-47dd-4de9-815a-c1da9b42e9bc" ma:termSetId="068385a4-61ee-4b51-b60f-89913f48a746" ma:anchorId="00000000-0000-0000-0000-000000000000" ma:open="false" ma:isKeyword="false">
      <xsd:complexType>
        <xsd:sequence>
          <xsd:element ref="pc:Terms" minOccurs="0" maxOccurs="1"/>
        </xsd:sequence>
      </xsd:complexType>
    </xsd:element>
    <xsd:element name="f030d503a854410da6cac9aa97e37479" ma:index="39" ma:taxonomy="true" ma:internalName="f030d503a854410da6cac9aa97e37479" ma:taxonomyFieldName="gwsscResponsibleOrg" ma:displayName="Verantwortlich" ma:readOnly="false" ma:default="" ma:fieldId="{f030d503-a854-410d-a6ca-c9aa97e37479}" ma:sspId="81586bc8-47dd-4de9-815a-c1da9b42e9bc" ma:termSetId="6feae690-9314-4094-9ffc-d152dcc5ee7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f63e6de-1ae7-4686-9785-82d8cb4fa327" elementFormDefault="qualified">
    <xsd:import namespace="http://schemas.microsoft.com/office/2006/documentManagement/types"/>
    <xsd:import namespace="http://schemas.microsoft.com/office/infopath/2007/PartnerControls"/>
    <xsd:element name="gwsscChecked" ma:index="8" nillable="true" ma:displayName="Geprüft am" ma:format="DateOnly" ma:internalName="gwsscChecked" ma:readOnly="true">
      <xsd:simpleType>
        <xsd:restriction base="dms:DateTime"/>
      </xsd:simpleType>
    </xsd:element>
    <xsd:element name="gwsscCheckedBy" ma:index="9" nillable="true" ma:displayName="Geprüft durch" ma:list="UserInfo" ma:SharePointGroup="0" ma:internalName="gwsscCheckedBy"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wsscApproved" ma:index="10" nillable="true" ma:displayName="Veröffentlicht am" ma:format="DateOnly" ma:internalName="gwsscApproved" ma:readOnly="true">
      <xsd:simpleType>
        <xsd:restriction base="dms:DateTime"/>
      </xsd:simpleType>
    </xsd:element>
    <xsd:element name="gwsscApprovedBy" ma:index="11" nillable="true" ma:displayName="Veröffentlicht durch" ma:list="UserInfo" ma:SharePointGroup="0" ma:internalName="gwsscApprovedBy"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wsscModerationStatus" ma:index="24" nillable="true" ma:displayName="ModerationStatus" ma:default="Entwurf" ma:format="Dropdown" ma:hidden="true" ma:internalName="gwsscModerationStatus" ma:readOnly="false">
      <xsd:simpleType>
        <xsd:restriction base="dms:Choice">
          <xsd:enumeration value="Entwurf"/>
          <xsd:enumeration value="Ausstehend"/>
          <xsd:enumeration value="Genehmigt"/>
          <xsd:enumeration value="Abgelehnt"/>
        </xsd:restriction>
      </xsd:simpleType>
    </xsd:element>
  </xsd:schema>
  <xsd:schema xmlns:xsd="http://www.w3.org/2001/XMLSchema" xmlns:xs="http://www.w3.org/2001/XMLSchema" xmlns:dms="http://schemas.microsoft.com/office/2006/documentManagement/types" xmlns:pc="http://schemas.microsoft.com/office/infopath/2007/PartnerControls" targetNamespace="6f0bbb6d-8b5b-490c-9ecd-f82b9e3a7b3b" elementFormDefault="qualified">
    <xsd:import namespace="http://schemas.microsoft.com/office/2006/documentManagement/types"/>
    <xsd:import namespace="http://schemas.microsoft.com/office/infopath/2007/PartnerControls"/>
    <xsd:element name="gwsscApprovalInformation" ma:index="12" nillable="true" ma:displayName="Information zur Veröffentlichung" ma:internalName="gwsscApprovalInformation" ma:readOnly="true">
      <xsd:simpleType>
        <xsd:restriction base="dms:Note"/>
      </xsd:simpleType>
    </xsd:element>
    <xsd:element name="gwsscFeedbackInformation" ma:index="15" nillable="true" ma:displayName="Information zur Konsultation" ma:internalName="gwsscFeedbackInformation"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1bce4c-71a7-46a7-b433-1e93f68d673c" elementFormDefault="qualified">
    <xsd:import namespace="http://schemas.microsoft.com/office/2006/documentManagement/types"/>
    <xsd:import namespace="http://schemas.microsoft.com/office/infopath/2007/PartnerControls"/>
    <xsd:element name="gwsscOwner" ma:index="13" ma:displayName="Autor" ma:list="UserInfo" ma:SharePointGroup="0" ma:internalName="gwssc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gwsscCoordinator" ma:index="16" ma:displayName="Co-Autor" ma:list="UserInfo" ma:SharePointGroup="0" ma:internalName="gwsscCoordin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gwsscReviewInterval" ma:index="23" nillable="true" ma:displayName="Prüfintervall" ma:decimals="0" ma:hidden="true" ma:internalName="gwsscReviewInterval"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aada5f9-0189-45d7-9ae8-c63adbacc090" elementFormDefault="qualified">
    <xsd:import namespace="http://schemas.microsoft.com/office/2006/documentManagement/types"/>
    <xsd:import namespace="http://schemas.microsoft.com/office/infopath/2007/PartnerControls"/>
    <xsd:element name="gwsscConsulationBy" ma:index="14" nillable="true" ma:displayName="Konsultation durch" ma:internalName="gwsscConsulationBy" ma:readOnly="true">
      <xsd:simpleType>
        <xsd:restriction base="dms:Note"/>
      </xsd:simpleType>
    </xsd:element>
    <xsd:element name="gwsscNextCheck" ma:index="17" nillable="true" ma:displayName="Nächste Prüfung" ma:format="DateOnly" ma:internalName="gwsscNextCheck" ma:readOnly="true">
      <xsd:simpleType>
        <xsd:restriction base="dms:DateTime"/>
      </xsd:simpleType>
    </xsd:element>
    <xsd:element name="gwsscApprovalWF" ma:index="31" nillable="true" ma:displayName="gwsscApprovalWF" ma:hidden="true" ma:internalName="gwsscApprovalWF" ma:readOnly="false">
      <xsd:simpleType>
        <xsd:restriction base="dms:Text">
          <xsd:maxLength value="255"/>
        </xsd:restriction>
      </xsd:simpleType>
    </xsd:element>
    <xsd:element name="gwsscFeedbackWF" ma:index="32" nillable="true" ma:displayName="gwsscFeedbackWF" ma:hidden="true" ma:internalName="gwsscFeedbackWF" ma:readOnly="false">
      <xsd:simpleType>
        <xsd:restriction base="dms:Text">
          <xsd:maxLength value="255"/>
        </xsd:restriction>
      </xsd:simpleType>
    </xsd:element>
    <xsd:element name="gwsscCreateDate" ma:index="33" nillable="true" ma:displayName="Datum Erstellt" ma:format="DateTime" ma:hidden="true" ma:internalName="gwssc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a192790-bdc3-4cf3-bb7e-b0d2126ed4e8" elementFormDefault="qualified">
    <xsd:import namespace="http://schemas.microsoft.com/office/2006/documentManagement/types"/>
    <xsd:import namespace="http://schemas.microsoft.com/office/infopath/2007/PartnerControls"/>
    <xsd:element name="gwsscOrgShort" ma:index="18" nillable="true" ma:displayName="Org Kürzel" ma:internalName="gwsscOrgShort" ma:readOnly="true">
      <xsd:simpleType>
        <xsd:restriction base="dms:Text">
          <xsd:maxLength value="255"/>
        </xsd:restriction>
      </xsd:simpleType>
    </xsd:element>
    <xsd:element name="gwsscApprovalStatusTxt" ma:index="19" nillable="true" ma:displayName="Genehmigungsstatus als Text" ma:internalName="gwsscApprovalStatusTxt" ma:readOnly="true">
      <xsd:simpleType>
        <xsd:restriction base="dms:Text">
          <xsd:maxLength value="255"/>
        </xsd:restriction>
      </xsd:simpleType>
    </xsd:element>
    <xsd:element name="gwsscVersionTxt" ma:index="20" nillable="true" ma:displayName="Version als Text" ma:internalName="gwsscVersionTxt" ma:readOnly="true">
      <xsd:simpleType>
        <xsd:restriction base="dms:Text">
          <xsd:maxLength value="255"/>
        </xsd:restriction>
      </xsd:simpleType>
    </xsd:element>
    <xsd:element name="gwsscApprovedByTxt" ma:index="21" nillable="true" ma:displayName="Veröffentlicht durch als Text" ma:internalName="gwsscApprovedByTxt" ma:readOnly="true">
      <xsd:simpleType>
        <xsd:restriction base="dms:Text">
          <xsd:maxLength value="255"/>
        </xsd:restriction>
      </xsd:simpleType>
    </xsd:element>
    <xsd:element name="gwsscName" ma:index="22" nillable="true" ma:displayName="Dokumentenname" ma:internalName="gwsscName"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9f3656-8eeb-4f6f-b0ad-053843468f44" elementFormDefault="qualified">
    <xsd:import namespace="http://schemas.microsoft.com/office/2006/documentManagement/types"/>
    <xsd:import namespace="http://schemas.microsoft.com/office/infopath/2007/PartnerControls"/>
    <xsd:element name="gwsscApprovedByInitials" ma:index="25" nillable="true" ma:displayName="Kurzzeichen Veröffentlicht durch" ma:hidden="true" ma:internalName="gwsscApprovedByInitials" ma:readOnly="false">
      <xsd:simpleType>
        <xsd:restriction base="dms:Text">
          <xsd:maxLength value="255"/>
        </xsd:restriction>
      </xsd:simpleType>
    </xsd:element>
    <xsd:element name="gwsscCheckedByInitials" ma:index="26" nillable="true" ma:displayName="Kurzzeichen Geprüft durch" ma:hidden="true" ma:internalName="gwsscCheckedByInitials" ma:readOnly="false">
      <xsd:simpleType>
        <xsd:restriction base="dms:Text">
          <xsd:maxLength value="255"/>
        </xsd:restriction>
      </xsd:simpleType>
    </xsd:element>
    <xsd:element name="gwsscModifiedByInitials" ma:index="27" nillable="true" ma:displayName="Kurzzeichen Geändert von" ma:hidden="true" ma:internalName="gwsscModifiedByInitials" ma:readOnly="false">
      <xsd:simpleType>
        <xsd:restriction base="dms:Text">
          <xsd:maxLength value="255"/>
        </xsd:restriction>
      </xsd:simpleType>
    </xsd:element>
    <xsd:element name="gwsscModifiedDate" ma:index="28" nillable="true" ma:displayName="Datum Geändert" ma:format="DateTime" ma:hidden="true" ma:internalName="gwsscModified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cd3ec7-ba36-48c5-ad13-f0af2964da33" elementFormDefault="qualified">
    <xsd:import namespace="http://schemas.microsoft.com/office/2006/documentManagement/types"/>
    <xsd:import namespace="http://schemas.microsoft.com/office/infopath/2007/PartnerControls"/>
    <xsd:element name="gwsscOwnerInitials" ma:index="29" nillable="true" ma:displayName="Kurzzeichen Autor" ma:hidden="true" ma:internalName="gwsscOwnerInitials" ma:readOnly="false">
      <xsd:simpleType>
        <xsd:restriction base="dms:Text">
          <xsd:maxLength value="255"/>
        </xsd:restriction>
      </xsd:simpleType>
    </xsd:element>
    <xsd:element name="gwsscCoordinatorInitials" ma:index="30" nillable="true" ma:displayName="Kurzzeichen Co-Autor" ma:hidden="true" ma:internalName="gwsscCoordinatorInitial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9d93f885-2c93-40d1-a2ff-90630a70b9e3}" ma:internalName="TaxCatchAll" ma:readOnly="false" ma:showField="CatchAllData" ma:web="6362945a-2116-43d2-94c7-a1f555953824">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9d93f885-2c93-40d1-a2ff-90630a70b9e3}" ma:internalName="TaxCatchAllLabel" ma:readOnly="false" ma:showField="CatchAllDataLabel" ma:web="6362945a-2116-43d2-94c7-a1f555953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3246C-3DB9-4BA0-9C08-4C1095CE0250}">
  <ds:schemaRefs>
    <ds:schemaRef ds:uri="http://schemas.microsoft.com/office/2006/metadata/properties"/>
    <ds:schemaRef ds:uri="http://schemas.microsoft.com/office/infopath/2007/PartnerControls"/>
    <ds:schemaRef ds:uri="0aada5f9-0189-45d7-9ae8-c63adbacc090"/>
    <ds:schemaRef ds:uri="f0cd3ec7-ba36-48c5-ad13-f0af2964da33"/>
    <ds:schemaRef ds:uri="051bce4c-71a7-46a7-b433-1e93f68d673c"/>
    <ds:schemaRef ds:uri="0f63e6de-1ae7-4686-9785-82d8cb4fa327"/>
    <ds:schemaRef ds:uri="6e9f3656-8eeb-4f6f-b0ad-053843468f44"/>
    <ds:schemaRef ds:uri="484c8c59-755d-4516-b8d2-1621b38262b4"/>
    <ds:schemaRef ds:uri="6f0bbb6d-8b5b-490c-9ecd-f82b9e3a7b3b"/>
    <ds:schemaRef ds:uri="3a192790-bdc3-4cf3-bb7e-b0d2126ed4e8"/>
    <ds:schemaRef ds:uri="6362945a-2116-43d2-94c7-a1f555953824"/>
    <ds:schemaRef ds:uri="883f61da-8488-4ed3-97b7-4fe646e4c38a"/>
  </ds:schemaRefs>
</ds:datastoreItem>
</file>

<file path=customXml/itemProps2.xml><?xml version="1.0" encoding="utf-8"?>
<ds:datastoreItem xmlns:ds="http://schemas.openxmlformats.org/officeDocument/2006/customXml" ds:itemID="{231BEEC5-045A-44B5-841D-1605FCA8076D}">
  <ds:schemaRefs>
    <ds:schemaRef ds:uri="http://schemas.microsoft.com/sharepoint/events"/>
  </ds:schemaRefs>
</ds:datastoreItem>
</file>

<file path=customXml/itemProps3.xml><?xml version="1.0" encoding="utf-8"?>
<ds:datastoreItem xmlns:ds="http://schemas.openxmlformats.org/officeDocument/2006/customXml" ds:itemID="{5F804075-6C2B-43B7-B8B1-B5B0C1423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62945a-2116-43d2-94c7-a1f555953824"/>
    <ds:schemaRef ds:uri="883f61da-8488-4ed3-97b7-4fe646e4c38a"/>
    <ds:schemaRef ds:uri="0f63e6de-1ae7-4686-9785-82d8cb4fa327"/>
    <ds:schemaRef ds:uri="6f0bbb6d-8b5b-490c-9ecd-f82b9e3a7b3b"/>
    <ds:schemaRef ds:uri="051bce4c-71a7-46a7-b433-1e93f68d673c"/>
    <ds:schemaRef ds:uri="0aada5f9-0189-45d7-9ae8-c63adbacc090"/>
    <ds:schemaRef ds:uri="3a192790-bdc3-4cf3-bb7e-b0d2126ed4e8"/>
    <ds:schemaRef ds:uri="6e9f3656-8eeb-4f6f-b0ad-053843468f44"/>
    <ds:schemaRef ds:uri="f0cd3ec7-ba36-48c5-ad13-f0af2964da33"/>
    <ds:schemaRef ds:uri="484c8c59-755d-4516-b8d2-1621b3826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B5A573-37BD-44AF-830F-55AEE9CD1025}">
  <ds:schemaRefs>
    <ds:schemaRef ds:uri="http://schemas.microsoft.com/sharepoint/v3/contenttype/forms"/>
  </ds:schemaRefs>
</ds:datastoreItem>
</file>

<file path=customXml/itemProps5.xml><?xml version="1.0" encoding="utf-8"?>
<ds:datastoreItem xmlns:ds="http://schemas.openxmlformats.org/officeDocument/2006/customXml" ds:itemID="{5CCB1FBB-C230-4049-A75E-6DD56A04B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Merkblatt BVG für Neueintretende.dotx</Template>
  <TotalTime>0</TotalTime>
  <Pages>1</Pages>
  <Words>286</Words>
  <Characters>1808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Merkblatt BVG für Neueintretende</vt:lpstr>
    </vt:vector>
  </TitlesOfParts>
  <Manager>Markus Heller</Manager>
  <Company>Ostschweizer Kinderspital</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 BVG für Neueintretende</dc:title>
  <dc:subject>Personal</dc:subject>
  <dc:creator>Knupp Ernst OKS-CEO-EXT</dc:creator>
  <cp:keywords>Versicherung</cp:keywords>
  <cp:lastModifiedBy>Knupp Ernst OKS-CEO-EXT</cp:lastModifiedBy>
  <cp:revision>1</cp:revision>
  <cp:lastPrinted>2019-03-22T13:28:00Z</cp:lastPrinted>
  <dcterms:created xsi:type="dcterms:W3CDTF">2026-07-14T07:15:00Z</dcterms:created>
  <dcterms:modified xsi:type="dcterms:W3CDTF">2026-07-14T07:17:00Z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Firma2">
    <vt:lpwstr>adrFirma2</vt:lpwstr>
  </property>
  <property fmtid="{D5CDD505-2E9C-101B-9397-08002B2CF9AE}" pid="3" name="adrAnPerson">
    <vt:lpwstr>adrAnPerson</vt:lpwstr>
  </property>
  <property fmtid="{D5CDD505-2E9C-101B-9397-08002B2CF9AE}" pid="4" name="adrTitel">
    <vt:lpwstr>adrTitel</vt:lpwstr>
  </property>
  <property fmtid="{D5CDD505-2E9C-101B-9397-08002B2CF9AE}" pid="5" name="adrVorname">
    <vt:lpwstr>adrVorname</vt:lpwstr>
  </property>
  <property fmtid="{D5CDD505-2E9C-101B-9397-08002B2CF9AE}" pid="6" name="adrName">
    <vt:lpwstr>adrName</vt:lpwstr>
  </property>
  <property fmtid="{D5CDD505-2E9C-101B-9397-08002B2CF9AE}" pid="7" name="adrPosition">
    <vt:lpwstr>adrPosition</vt:lpwstr>
  </property>
  <property fmtid="{D5CDD505-2E9C-101B-9397-08002B2CF9AE}" pid="8" name="adrStrasse">
    <vt:lpwstr>adrStrasse</vt:lpwstr>
  </property>
  <property fmtid="{D5CDD505-2E9C-101B-9397-08002B2CF9AE}" pid="9" name="adrLand">
    <vt:lpwstr>adrLand</vt:lpwstr>
  </property>
  <property fmtid="{D5CDD505-2E9C-101B-9397-08002B2CF9AE}" pid="10" name="adrPlz">
    <vt:lpwstr>adrPlz</vt:lpwstr>
  </property>
  <property fmtid="{D5CDD505-2E9C-101B-9397-08002B2CF9AE}" pid="11" name="adrOrt">
    <vt:lpwstr>adrOrt</vt:lpwstr>
  </property>
  <property fmtid="{D5CDD505-2E9C-101B-9397-08002B2CF9AE}" pid="12" name="adrAnrede">
    <vt:lpwstr>adrAnrede</vt:lpwstr>
  </property>
  <property fmtid="{D5CDD505-2E9C-101B-9397-08002B2CF9AE}" pid="13" name="adrTelefax">
    <vt:lpwstr>adrTelefax</vt:lpwstr>
  </property>
  <property fmtid="{D5CDD505-2E9C-101B-9397-08002B2CF9AE}" pid="14" name="adrPostVermerk">
    <vt:lpwstr>adrPostVermerk</vt:lpwstr>
  </property>
  <property fmtid="{D5CDD505-2E9C-101B-9397-08002B2CF9AE}" pid="15" name="adrFirma">
    <vt:lpwstr>adrFirma</vt:lpwstr>
  </property>
  <property fmtid="{D5CDD505-2E9C-101B-9397-08002B2CF9AE}" pid="16" name="maBereich">
    <vt:lpwstr>maBereich</vt:lpwstr>
  </property>
  <property fmtid="{D5CDD505-2E9C-101B-9397-08002B2CF9AE}" pid="17" name="maAbteilung">
    <vt:lpwstr>maAbteilung</vt:lpwstr>
  </property>
  <property fmtid="{D5CDD505-2E9C-101B-9397-08002B2CF9AE}" pid="18" name="maFunktion">
    <vt:lpwstr>maFunktion</vt:lpwstr>
  </property>
  <property fmtid="{D5CDD505-2E9C-101B-9397-08002B2CF9AE}" pid="19" name="maTitel">
    <vt:lpwstr>maTitel</vt:lpwstr>
  </property>
  <property fmtid="{D5CDD505-2E9C-101B-9397-08002B2CF9AE}" pid="20" name="maVorname">
    <vt:lpwstr>maVorname</vt:lpwstr>
  </property>
  <property fmtid="{D5CDD505-2E9C-101B-9397-08002B2CF9AE}" pid="21" name="maName">
    <vt:lpwstr>maName</vt:lpwstr>
  </property>
  <property fmtid="{D5CDD505-2E9C-101B-9397-08002B2CF9AE}" pid="22" name="maTelefon">
    <vt:lpwstr>maTelefon</vt:lpwstr>
  </property>
  <property fmtid="{D5CDD505-2E9C-101B-9397-08002B2CF9AE}" pid="23" name="maTelefax">
    <vt:lpwstr>maTelefax</vt:lpwstr>
  </property>
  <property fmtid="{D5CDD505-2E9C-101B-9397-08002B2CF9AE}" pid="24" name="maNatel">
    <vt:lpwstr>maNatel</vt:lpwstr>
  </property>
  <property fmtid="{D5CDD505-2E9C-101B-9397-08002B2CF9AE}" pid="25" name="maEMail">
    <vt:lpwstr>maEMail</vt:lpwstr>
  </property>
  <property fmtid="{D5CDD505-2E9C-101B-9397-08002B2CF9AE}" pid="26" name="maKurzzeichen">
    <vt:lpwstr>maKurzzeichen</vt:lpwstr>
  </property>
  <property fmtid="{D5CDD505-2E9C-101B-9397-08002B2CF9AE}" pid="27" name="maSchreibkraft">
    <vt:lpwstr>maSchreibkraft</vt:lpwstr>
  </property>
  <property fmtid="{D5CDD505-2E9C-101B-9397-08002B2CF9AE}" pid="28" name="dokTitel">
    <vt:lpwstr>Information an austretende Mitarbeitende</vt:lpwstr>
  </property>
  <property fmtid="{D5CDD505-2E9C-101B-9397-08002B2CF9AE}" pid="29" name="dokThema">
    <vt:lpwstr>Personal</vt:lpwstr>
  </property>
  <property fmtid="{D5CDD505-2E9C-101B-9397-08002B2CF9AE}" pid="30" name="dokStichwort">
    <vt:lpwstr>Versicherung</vt:lpwstr>
  </property>
  <property fmtid="{D5CDD505-2E9C-101B-9397-08002B2CF9AE}" pid="31" name="KispiAbsender">
    <vt:lpwstr>KispiAbsender</vt:lpwstr>
  </property>
  <property fmtid="{D5CDD505-2E9C-101B-9397-08002B2CF9AE}" pid="32" name="KispiAdresse">
    <vt:lpwstr>KispiAdresse</vt:lpwstr>
  </property>
  <property fmtid="{D5CDD505-2E9C-101B-9397-08002B2CF9AE}" pid="33" name="KispiName">
    <vt:lpwstr>Ostschweizer Kinderspital</vt:lpwstr>
  </property>
  <property fmtid="{D5CDD505-2E9C-101B-9397-08002B2CF9AE}" pid="34" name="KispiAutor">
    <vt:lpwstr>KispiAutor</vt:lpwstr>
  </property>
  <property fmtid="{D5CDD505-2E9C-101B-9397-08002B2CF9AE}" pid="35" name="maRecordID">
    <vt:r8>-1</vt:r8>
  </property>
  <property fmtid="{D5CDD505-2E9C-101B-9397-08002B2CF9AE}" pid="36" name="KispiAbsender2">
    <vt:lpwstr>KispiAbsender2</vt:lpwstr>
  </property>
  <property fmtid="{D5CDD505-2E9C-101B-9397-08002B2CF9AE}" pid="37" name="SymbolKispi">
    <vt:bool>true</vt:bool>
  </property>
  <property fmtid="{D5CDD505-2E9C-101B-9397-08002B2CF9AE}" pid="38" name="ContentTypeId">
    <vt:lpwstr>0x010100713832083F32DD4A8E13216628BA6E5501007B33A33F6CA0EC448565395E899473CF</vt:lpwstr>
  </property>
  <property fmtid="{D5CDD505-2E9C-101B-9397-08002B2CF9AE}" pid="39" name="_dlc_DocIdItemGuid">
    <vt:lpwstr>c12fa957-aba9-47fc-879e-403750a515db</vt:lpwstr>
  </property>
  <property fmtid="{D5CDD505-2E9C-101B-9397-08002B2CF9AE}" pid="40" name="_dlc_DocId">
    <vt:lpwstr>OKSWEB-1816577773-129</vt:lpwstr>
  </property>
  <property fmtid="{D5CDD505-2E9C-101B-9397-08002B2CF9AE}" pid="41" name="_dlc_DocIdUrl">
    <vt:lpwstr>https://qas-www.oksweb.ch/DIRE/HR/_layouts/15/DocIdRedir.aspx?ID=VT5NRFY7CJXZ-1816577773-129, VT5NRFY7CJXZ-1816577773-129</vt:lpwstr>
  </property>
  <property fmtid="{D5CDD505-2E9C-101B-9397-08002B2CF9AE}" pid="42" name="gwsscDokumentenart">
    <vt:lpwstr>3;#Formular|d3167627-374f-4b22-8bc3-7f98d34229b2</vt:lpwstr>
  </property>
  <property fmtid="{D5CDD505-2E9C-101B-9397-08002B2CF9AE}" pid="43" name="gwsscFachbereichGruppe">
    <vt:lpwstr>6;#Human Resources|2fe3b470-3e37-4dfa-bb6a-18034428f940</vt:lpwstr>
  </property>
  <property fmtid="{D5CDD505-2E9C-101B-9397-08002B2CF9AE}" pid="44" name="gwsscDisziplin">
    <vt:lpwstr>33;#Andere|4531392e-9235-4a64-8a5b-8a041c9509e6</vt:lpwstr>
  </property>
  <property fmtid="{D5CDD505-2E9C-101B-9397-08002B2CF9AE}" pid="45" name="gwsscInformationClassification">
    <vt:lpwstr>6;#Intern|8ccfa8d6-7e8a-4dfc-9737-9adcc597c2fe</vt:lpwstr>
  </property>
  <property fmtid="{D5CDD505-2E9C-101B-9397-08002B2CF9AE}" pid="46" name="URL">
    <vt:lpwstr/>
  </property>
  <property fmtid="{D5CDD505-2E9C-101B-9397-08002B2CF9AE}" pid="47" name="gwsscGueltigkeitsbereich">
    <vt:lpwstr>2;#OKS|38e2fa43-ee0b-4e18-9c76-0533c1668e9d</vt:lpwstr>
  </property>
  <property fmtid="{D5CDD505-2E9C-101B-9397-08002B2CF9AE}" pid="48" name="gwsscResponsibleOrg">
    <vt:lpwstr>1;#Human Resources Management|7261cf93-16af-4ce0-8f83-33a07ca9ce73</vt:lpwstr>
  </property>
</Properties>
</file>